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844B4" w14:textId="77777777" w:rsidR="009A2432" w:rsidRDefault="009A2432" w:rsidP="009A2432">
      <w:pPr>
        <w:rPr>
          <w:rFonts w:ascii="Calibri Light" w:hAnsi="Calibri Light" w:cs="Calibri Light"/>
          <w:b/>
          <w:sz w:val="28"/>
          <w:szCs w:val="28"/>
        </w:rPr>
      </w:pPr>
    </w:p>
    <w:p w14:paraId="486091D5" w14:textId="77777777" w:rsidR="009108E5" w:rsidRDefault="009108E5" w:rsidP="009A2432">
      <w:pPr>
        <w:rPr>
          <w:rFonts w:ascii="Calibri Light" w:hAnsi="Calibri Light" w:cs="Calibri Light"/>
          <w:b/>
          <w:sz w:val="28"/>
          <w:szCs w:val="28"/>
        </w:rPr>
      </w:pPr>
    </w:p>
    <w:p w14:paraId="3BC771EB" w14:textId="77777777" w:rsidR="009A2432" w:rsidRPr="00F73DCB" w:rsidRDefault="009A2432" w:rsidP="00F73DCB">
      <w:pPr>
        <w:rPr>
          <w:rFonts w:asciiTheme="minorHAnsi" w:hAnsiTheme="minorHAnsi" w:cstheme="minorHAnsi"/>
          <w:b/>
          <w:color w:val="365F91"/>
          <w:sz w:val="36"/>
          <w:szCs w:val="36"/>
          <w:lang w:val="en-US"/>
        </w:rPr>
      </w:pPr>
      <w:r w:rsidRPr="00F73DCB">
        <w:rPr>
          <w:rFonts w:asciiTheme="minorHAnsi" w:hAnsiTheme="minorHAnsi" w:cstheme="minorHAnsi"/>
          <w:b/>
          <w:color w:val="365F91"/>
          <w:sz w:val="36"/>
          <w:szCs w:val="36"/>
          <w:lang w:val="en-US"/>
        </w:rPr>
        <w:t>PUBLISHING PROPOSAL FORM</w:t>
      </w:r>
    </w:p>
    <w:p w14:paraId="6D6A2088" w14:textId="77777777" w:rsidR="009A2432" w:rsidRPr="009A2432" w:rsidRDefault="009A2432" w:rsidP="009A2432">
      <w:pPr>
        <w:rPr>
          <w:rFonts w:ascii="Calibri Light" w:hAnsi="Calibri Light" w:cs="Calibri Light"/>
          <w:sz w:val="22"/>
          <w:szCs w:val="22"/>
          <w:lang w:val="en-US"/>
        </w:rPr>
      </w:pPr>
    </w:p>
    <w:p w14:paraId="1B6EEB48" w14:textId="77777777" w:rsidR="009A2432" w:rsidRPr="009A2432" w:rsidRDefault="009A2432" w:rsidP="009A2432">
      <w:pPr>
        <w:rPr>
          <w:rFonts w:ascii="Calibri Light" w:hAnsi="Calibri Light" w:cs="Calibri Light"/>
          <w:sz w:val="22"/>
          <w:szCs w:val="22"/>
          <w:lang w:val="en-US"/>
        </w:rPr>
      </w:pPr>
    </w:p>
    <w:p w14:paraId="0944F5F6" w14:textId="128A98A1" w:rsidR="009A2432" w:rsidRPr="00F73DCB" w:rsidRDefault="009A2432" w:rsidP="009A2432">
      <w:pPr>
        <w:rPr>
          <w:rFonts w:asciiTheme="majorHAnsi" w:hAnsiTheme="majorHAnsi" w:cs="Calibri Light"/>
          <w:sz w:val="22"/>
          <w:szCs w:val="22"/>
          <w:lang w:val="en-US"/>
        </w:rPr>
      </w:pPr>
      <w:r w:rsidRPr="00F73DCB">
        <w:rPr>
          <w:rFonts w:asciiTheme="majorHAnsi" w:hAnsiTheme="majorHAnsi" w:cs="Calibri Light"/>
          <w:sz w:val="22"/>
          <w:szCs w:val="22"/>
          <w:lang w:val="en-US"/>
        </w:rPr>
        <w:t xml:space="preserve">Thank you for </w:t>
      </w:r>
      <w:r w:rsidR="009654F5" w:rsidRPr="00F73DCB">
        <w:rPr>
          <w:rFonts w:asciiTheme="majorHAnsi" w:hAnsiTheme="majorHAnsi" w:cs="Calibri Light"/>
          <w:sz w:val="22"/>
          <w:szCs w:val="22"/>
          <w:lang w:val="en-US"/>
        </w:rPr>
        <w:t>using this form to submit your book proposal to Leuven University Press.</w:t>
      </w:r>
    </w:p>
    <w:p w14:paraId="359C98D0" w14:textId="77777777" w:rsidR="009A2432" w:rsidRPr="00F73DCB" w:rsidRDefault="009A2432" w:rsidP="009A2432">
      <w:pPr>
        <w:rPr>
          <w:rFonts w:asciiTheme="majorHAnsi" w:hAnsiTheme="majorHAnsi" w:cs="Calibri Light"/>
          <w:sz w:val="22"/>
          <w:szCs w:val="22"/>
          <w:lang w:val="en-US"/>
        </w:rPr>
      </w:pPr>
    </w:p>
    <w:p w14:paraId="40BCD220" w14:textId="402C7C87" w:rsidR="00753A2D" w:rsidRPr="00F73DCB" w:rsidRDefault="004115C6" w:rsidP="009A2432">
      <w:pPr>
        <w:rPr>
          <w:rFonts w:asciiTheme="majorHAnsi" w:hAnsiTheme="majorHAnsi" w:cs="Calibri Light"/>
          <w:sz w:val="22"/>
          <w:szCs w:val="22"/>
          <w:lang w:val="en-US"/>
        </w:rPr>
      </w:pPr>
      <w:r w:rsidRPr="004115C6">
        <w:rPr>
          <w:rFonts w:asciiTheme="majorHAnsi" w:hAnsiTheme="majorHAnsi" w:cs="Calibri Light"/>
          <w:sz w:val="22"/>
          <w:szCs w:val="22"/>
          <w:lang w:val="en-US"/>
        </w:rPr>
        <w:t>There are five editorial board meetings each year, and the proposal submission deadlines</w:t>
      </w:r>
      <w:r>
        <w:rPr>
          <w:rFonts w:asciiTheme="majorHAnsi" w:hAnsiTheme="majorHAnsi" w:cs="Calibri Light"/>
          <w:sz w:val="22"/>
          <w:szCs w:val="22"/>
          <w:lang w:val="en-US"/>
        </w:rPr>
        <w:t xml:space="preserve"> - </w:t>
      </w:r>
      <w:r w:rsidRPr="004115C6">
        <w:rPr>
          <w:rFonts w:asciiTheme="majorHAnsi" w:hAnsiTheme="majorHAnsi" w:cs="Calibri Light"/>
          <w:sz w:val="22"/>
          <w:szCs w:val="22"/>
          <w:lang w:val="en-US"/>
        </w:rPr>
        <w:t>set in advance</w:t>
      </w:r>
      <w:r>
        <w:rPr>
          <w:rFonts w:asciiTheme="majorHAnsi" w:hAnsiTheme="majorHAnsi" w:cs="Calibri Light"/>
          <w:sz w:val="22"/>
          <w:szCs w:val="22"/>
          <w:lang w:val="en-US"/>
        </w:rPr>
        <w:t xml:space="preserve"> - </w:t>
      </w:r>
      <w:r w:rsidRPr="004115C6">
        <w:rPr>
          <w:rFonts w:asciiTheme="majorHAnsi" w:hAnsiTheme="majorHAnsi" w:cs="Calibri Light"/>
          <w:sz w:val="22"/>
          <w:szCs w:val="22"/>
          <w:lang w:val="en-US"/>
        </w:rPr>
        <w:t xml:space="preserve">are </w:t>
      </w:r>
      <w:hyperlink r:id="rId7" w:history="1">
        <w:r w:rsidRPr="004115C6">
          <w:rPr>
            <w:rStyle w:val="Hyperlink"/>
            <w:rFonts w:asciiTheme="majorHAnsi" w:hAnsiTheme="majorHAnsi" w:cs="Calibri Light"/>
            <w:sz w:val="22"/>
            <w:szCs w:val="22"/>
            <w:lang w:val="en-US"/>
          </w:rPr>
          <w:t>listed on our website</w:t>
        </w:r>
      </w:hyperlink>
      <w:r w:rsidRPr="004115C6">
        <w:rPr>
          <w:rFonts w:asciiTheme="majorHAnsi" w:hAnsiTheme="majorHAnsi" w:cs="Calibri Light"/>
          <w:sz w:val="22"/>
          <w:szCs w:val="22"/>
          <w:lang w:val="en-US"/>
        </w:rPr>
        <w:t>. The board will conduct an initial assessment, and you will be notified of the outcome within 1–2 weeks after its review.</w:t>
      </w:r>
    </w:p>
    <w:p w14:paraId="1D2BFF4D" w14:textId="77777777" w:rsidR="009A2432" w:rsidRPr="00F73DCB" w:rsidRDefault="009A2432" w:rsidP="009A2432">
      <w:pPr>
        <w:rPr>
          <w:rFonts w:asciiTheme="majorHAnsi" w:hAnsiTheme="majorHAnsi" w:cs="Calibri Light"/>
          <w:sz w:val="22"/>
          <w:szCs w:val="22"/>
          <w:lang w:val="en-US"/>
        </w:rPr>
      </w:pPr>
    </w:p>
    <w:p w14:paraId="34DD26AE" w14:textId="391459A6" w:rsidR="00F37040" w:rsidRPr="00F73DCB" w:rsidRDefault="00753A2D" w:rsidP="009A2432">
      <w:pPr>
        <w:rPr>
          <w:rFonts w:asciiTheme="majorHAnsi" w:hAnsiTheme="majorHAnsi" w:cs="Calibri Light"/>
          <w:sz w:val="22"/>
          <w:szCs w:val="22"/>
          <w:lang w:val="en-US"/>
        </w:rPr>
      </w:pPr>
      <w:r w:rsidRPr="00F73DCB">
        <w:rPr>
          <w:rFonts w:asciiTheme="majorHAnsi" w:hAnsiTheme="majorHAnsi" w:cs="Calibri Light"/>
          <w:sz w:val="22"/>
          <w:szCs w:val="22"/>
          <w:lang w:val="en-US"/>
        </w:rPr>
        <w:t>If the board’s response is positive and the Press confirms financial feasibility</w:t>
      </w:r>
      <w:r w:rsidR="00F37040" w:rsidRPr="00F73DCB">
        <w:rPr>
          <w:rFonts w:asciiTheme="majorHAnsi" w:hAnsiTheme="majorHAnsi" w:cs="Calibri Light"/>
          <w:sz w:val="22"/>
          <w:szCs w:val="22"/>
          <w:lang w:val="en-US"/>
        </w:rPr>
        <w:t>, your manuscript</w:t>
      </w:r>
      <w:r w:rsidR="00160A36" w:rsidRPr="00F73DCB">
        <w:rPr>
          <w:rFonts w:asciiTheme="majorHAnsi" w:hAnsiTheme="majorHAnsi" w:cs="Calibri Light"/>
          <w:sz w:val="22"/>
          <w:szCs w:val="22"/>
          <w:lang w:val="en-US"/>
        </w:rPr>
        <w:t xml:space="preserve"> -</w:t>
      </w:r>
      <w:r w:rsidR="00F37040" w:rsidRPr="00F73DCB">
        <w:rPr>
          <w:rFonts w:asciiTheme="majorHAnsi" w:hAnsiTheme="majorHAnsi" w:cs="Calibri Light"/>
          <w:sz w:val="22"/>
          <w:szCs w:val="22"/>
          <w:lang w:val="en-US"/>
        </w:rPr>
        <w:t xml:space="preserve"> when available</w:t>
      </w:r>
      <w:r w:rsidR="00160A36" w:rsidRPr="00F73DCB">
        <w:rPr>
          <w:rFonts w:asciiTheme="majorHAnsi" w:hAnsiTheme="majorHAnsi" w:cs="Calibri Light"/>
          <w:sz w:val="22"/>
          <w:szCs w:val="22"/>
          <w:lang w:val="en-US"/>
        </w:rPr>
        <w:t xml:space="preserve"> -</w:t>
      </w:r>
      <w:r w:rsidR="00F37040" w:rsidRPr="00F73DCB">
        <w:rPr>
          <w:rFonts w:asciiTheme="majorHAnsi" w:hAnsiTheme="majorHAnsi" w:cs="Calibri Light"/>
          <w:sz w:val="22"/>
          <w:szCs w:val="22"/>
          <w:lang w:val="en-US"/>
        </w:rPr>
        <w:t xml:space="preserve"> will be sent to two specialist reviewers. This process typically takes 8-10 weeks after a reviewer accepts the assignment. The publishing decision is based on the reviewers’ advice </w:t>
      </w:r>
      <w:r w:rsidR="009A2432" w:rsidRPr="00F73DCB">
        <w:rPr>
          <w:rFonts w:asciiTheme="majorHAnsi" w:hAnsiTheme="majorHAnsi" w:cs="Calibri Light"/>
          <w:sz w:val="22"/>
          <w:szCs w:val="22"/>
          <w:lang w:val="en-US"/>
        </w:rPr>
        <w:t xml:space="preserve">and </w:t>
      </w:r>
      <w:r w:rsidR="00160A36" w:rsidRPr="00F73DCB">
        <w:rPr>
          <w:rFonts w:asciiTheme="majorHAnsi" w:hAnsiTheme="majorHAnsi" w:cs="Calibri Light"/>
          <w:sz w:val="22"/>
          <w:szCs w:val="22"/>
          <w:lang w:val="en-US"/>
        </w:rPr>
        <w:t>is final.</w:t>
      </w:r>
    </w:p>
    <w:p w14:paraId="3343855C" w14:textId="77777777" w:rsidR="009A2432" w:rsidRPr="00F73DCB" w:rsidRDefault="009A2432" w:rsidP="009A2432">
      <w:pPr>
        <w:rPr>
          <w:rFonts w:asciiTheme="majorHAnsi" w:hAnsiTheme="majorHAnsi" w:cs="Calibri Light"/>
          <w:sz w:val="22"/>
          <w:szCs w:val="22"/>
          <w:lang w:val="en-US"/>
        </w:rPr>
      </w:pPr>
    </w:p>
    <w:p w14:paraId="617DDC1E" w14:textId="5CBFF78A" w:rsidR="00F37040" w:rsidRPr="00F73DCB" w:rsidRDefault="00F37040" w:rsidP="009A2432">
      <w:pPr>
        <w:rPr>
          <w:rFonts w:asciiTheme="majorHAnsi" w:hAnsiTheme="majorHAnsi" w:cs="Calibri Light"/>
          <w:sz w:val="22"/>
          <w:szCs w:val="22"/>
          <w:lang w:val="en-US"/>
        </w:rPr>
      </w:pPr>
      <w:r w:rsidRPr="00F73DCB">
        <w:rPr>
          <w:rFonts w:asciiTheme="majorHAnsi" w:hAnsiTheme="majorHAnsi" w:cs="Calibri Light"/>
          <w:sz w:val="22"/>
          <w:szCs w:val="22"/>
          <w:lang w:val="en-US"/>
        </w:rPr>
        <w:t>Manuscripts may be accepted as submitted, returned with a request for revision, or declined. In all cases, you will receive the reviewers’ reports. Once an accepted final manuscript is submitted for production, publication normally takes 5-6 months.</w:t>
      </w:r>
    </w:p>
    <w:p w14:paraId="2DDDB2A8" w14:textId="77777777" w:rsidR="00F37040" w:rsidRPr="00F73DCB" w:rsidRDefault="00F37040" w:rsidP="009A2432">
      <w:pPr>
        <w:rPr>
          <w:rFonts w:asciiTheme="majorHAnsi" w:hAnsiTheme="majorHAnsi" w:cs="Calibri Light"/>
          <w:sz w:val="22"/>
          <w:szCs w:val="22"/>
          <w:lang w:val="en-US"/>
        </w:rPr>
      </w:pPr>
    </w:p>
    <w:p w14:paraId="36327A14" w14:textId="5395A645" w:rsidR="009A2432" w:rsidRPr="00F73DCB" w:rsidRDefault="009654F5" w:rsidP="009654F5">
      <w:pPr>
        <w:rPr>
          <w:rFonts w:asciiTheme="majorHAnsi" w:hAnsiTheme="majorHAnsi" w:cs="Calibri Light"/>
          <w:sz w:val="22"/>
          <w:szCs w:val="22"/>
          <w:lang w:val="en-US"/>
        </w:rPr>
      </w:pPr>
      <w:r w:rsidRPr="00F73DCB">
        <w:rPr>
          <w:rFonts w:asciiTheme="majorHAnsi" w:hAnsiTheme="majorHAnsi" w:cs="Calibri Light"/>
          <w:sz w:val="22"/>
          <w:szCs w:val="22"/>
          <w:lang w:val="en-US"/>
        </w:rPr>
        <w:t>We look forward to your submission!</w:t>
      </w:r>
    </w:p>
    <w:p w14:paraId="498219F2" w14:textId="77777777" w:rsidR="009A2432" w:rsidRPr="009A2432" w:rsidRDefault="009A2432" w:rsidP="009A2432">
      <w:pPr>
        <w:rPr>
          <w:rFonts w:ascii="Calibri Light" w:hAnsi="Calibri Light" w:cs="Calibri Light"/>
          <w:sz w:val="22"/>
          <w:szCs w:val="22"/>
          <w:lang w:val="en-US"/>
        </w:rPr>
      </w:pPr>
    </w:p>
    <w:p w14:paraId="40819DAA" w14:textId="77777777" w:rsidR="00160A36" w:rsidRPr="009A2432" w:rsidRDefault="00160A36" w:rsidP="009A2432">
      <w:pPr>
        <w:rPr>
          <w:rFonts w:ascii="Calibri Light" w:hAnsi="Calibri Light" w:cs="Calibri Light"/>
          <w:sz w:val="22"/>
          <w:szCs w:val="22"/>
          <w:lang w:val="en-US"/>
        </w:rPr>
      </w:pPr>
    </w:p>
    <w:p w14:paraId="4F626CB1" w14:textId="77777777" w:rsidR="009A2432" w:rsidRPr="009A2432" w:rsidRDefault="009A2432" w:rsidP="009A2432">
      <w:pPr>
        <w:rPr>
          <w:rFonts w:ascii="Calibri Light" w:hAnsi="Calibri Light" w:cs="Calibri Light"/>
          <w:sz w:val="22"/>
          <w:szCs w:val="22"/>
          <w:lang w:val="en-US"/>
        </w:rPr>
      </w:pPr>
    </w:p>
    <w:p w14:paraId="0DF0B53F" w14:textId="77777777" w:rsidR="009A2432" w:rsidRPr="009A2432" w:rsidRDefault="009A2432" w:rsidP="009A2432">
      <w:pPr>
        <w:rPr>
          <w:rFonts w:ascii="Calibri Light" w:hAnsi="Calibri Light" w:cs="Calibri Light"/>
          <w:sz w:val="22"/>
          <w:szCs w:val="22"/>
          <w:lang w:val="en-US"/>
        </w:rPr>
      </w:pPr>
    </w:p>
    <w:p w14:paraId="6665D76C" w14:textId="77777777" w:rsidR="009A2432" w:rsidRPr="009A2432" w:rsidRDefault="009A2432" w:rsidP="009A2432">
      <w:pPr>
        <w:rPr>
          <w:rFonts w:ascii="Calibri Light" w:hAnsi="Calibri Light" w:cs="Calibri Light"/>
          <w:sz w:val="22"/>
          <w:szCs w:val="22"/>
          <w:lang w:val="en-US"/>
        </w:rPr>
      </w:pPr>
    </w:p>
    <w:p w14:paraId="6C064A82" w14:textId="77777777" w:rsidR="009A2432" w:rsidRPr="009A2432" w:rsidRDefault="009A2432" w:rsidP="009A2432">
      <w:pPr>
        <w:rPr>
          <w:rFonts w:ascii="Calibri Light" w:hAnsi="Calibri Light" w:cs="Calibri Light"/>
          <w:sz w:val="22"/>
          <w:szCs w:val="22"/>
          <w:lang w:val="en-US"/>
        </w:rPr>
      </w:pPr>
    </w:p>
    <w:p w14:paraId="48655C3B" w14:textId="77777777" w:rsidR="009A2432" w:rsidRPr="009A2432" w:rsidRDefault="009A2432" w:rsidP="009A2432">
      <w:pPr>
        <w:rPr>
          <w:rFonts w:ascii="Calibri Light" w:hAnsi="Calibri Light" w:cs="Calibri Light"/>
          <w:sz w:val="22"/>
          <w:szCs w:val="22"/>
          <w:lang w:val="en-US"/>
        </w:rPr>
      </w:pPr>
    </w:p>
    <w:p w14:paraId="739018C6" w14:textId="77777777" w:rsidR="009A2432" w:rsidRPr="009A2432" w:rsidRDefault="009A2432" w:rsidP="009A2432">
      <w:pPr>
        <w:rPr>
          <w:rFonts w:ascii="Calibri Light" w:hAnsi="Calibri Light" w:cs="Calibri Light"/>
          <w:sz w:val="22"/>
          <w:szCs w:val="22"/>
          <w:lang w:val="en-US"/>
        </w:rPr>
      </w:pPr>
    </w:p>
    <w:p w14:paraId="7A135FDC" w14:textId="77777777" w:rsidR="009108E5" w:rsidRDefault="009108E5">
      <w:pPr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 Light" w:hAnsi="Calibri Light" w:cs="Calibri Light"/>
          <w:sz w:val="22"/>
          <w:szCs w:val="22"/>
          <w:lang w:val="en-US"/>
        </w:rPr>
        <w:br w:type="page"/>
      </w:r>
    </w:p>
    <w:p w14:paraId="5451658B" w14:textId="77777777" w:rsidR="009A2432" w:rsidRDefault="009A2432" w:rsidP="009A2432">
      <w:pPr>
        <w:rPr>
          <w:rFonts w:ascii="Calibri Light" w:hAnsi="Calibri Light" w:cs="Calibri Light"/>
          <w:sz w:val="22"/>
          <w:szCs w:val="22"/>
          <w:lang w:val="en-US"/>
        </w:rPr>
      </w:pPr>
    </w:p>
    <w:p w14:paraId="51209C37" w14:textId="05B22B3A" w:rsidR="005661C2" w:rsidRPr="005661C2" w:rsidRDefault="005661C2" w:rsidP="005661C2">
      <w:pPr>
        <w:keepNext/>
        <w:keepLines/>
        <w:spacing w:before="480" w:line="276" w:lineRule="auto"/>
        <w:outlineLvl w:val="0"/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</w:pPr>
      <w:r w:rsidRPr="005661C2"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  <w:t xml:space="preserve">1. </w:t>
      </w:r>
      <w:r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  <w:t>Proposed Title and Subtitle</w:t>
      </w:r>
    </w:p>
    <w:p w14:paraId="2446F48D" w14:textId="77777777" w:rsidR="005661C2" w:rsidRPr="005661C2" w:rsidRDefault="005661C2" w:rsidP="005661C2">
      <w:pPr>
        <w:spacing w:after="120" w:line="276" w:lineRule="auto"/>
        <w:rPr>
          <w:rFonts w:ascii="Cambria" w:eastAsia="MS Mincho" w:hAnsi="Cambria"/>
          <w:b/>
          <w:bCs/>
          <w:sz w:val="22"/>
          <w:szCs w:val="22"/>
          <w:lang w:val="en-US" w:eastAsia="en-US"/>
        </w:rPr>
      </w:pPr>
    </w:p>
    <w:p w14:paraId="2B012A14" w14:textId="0DCB6566" w:rsidR="005E560A" w:rsidRPr="005E560A" w:rsidRDefault="005661C2" w:rsidP="005E560A">
      <w:pPr>
        <w:keepNext/>
        <w:keepLines/>
        <w:spacing w:before="480" w:line="276" w:lineRule="auto"/>
        <w:outlineLvl w:val="0"/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</w:pPr>
      <w:r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  <w:t>2</w:t>
      </w:r>
      <w:r w:rsidR="005E560A" w:rsidRPr="005E560A"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  <w:t>. Author Details</w:t>
      </w:r>
    </w:p>
    <w:p w14:paraId="3F3F94A1" w14:textId="7AE79687" w:rsidR="005E560A" w:rsidRPr="005E560A" w:rsidRDefault="005E560A" w:rsidP="005E560A">
      <w:pPr>
        <w:spacing w:after="120" w:line="276" w:lineRule="auto"/>
        <w:rPr>
          <w:rFonts w:ascii="Cambria" w:eastAsia="MS Mincho" w:hAnsi="Cambria"/>
          <w:b/>
          <w:bCs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Author(s) / Editor(s): </w:t>
      </w:r>
    </w:p>
    <w:p w14:paraId="0535B4F7" w14:textId="4775526A" w:rsidR="005E560A" w:rsidRPr="005E560A" w:rsidRDefault="005E560A" w:rsidP="005E560A">
      <w:pPr>
        <w:spacing w:after="120" w:line="276" w:lineRule="auto"/>
        <w:rPr>
          <w:rFonts w:ascii="Cambria" w:eastAsia="MS Mincho" w:hAnsi="Cambria"/>
          <w:b/>
          <w:bCs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Main contact person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(i</w:t>
      </w:r>
      <w:r w:rsidR="00B20AEF" w:rsidRPr="00B20AEF">
        <w:rPr>
          <w:rFonts w:ascii="Cambria" w:eastAsia="MS Mincho" w:hAnsi="Cambria"/>
          <w:sz w:val="22"/>
          <w:szCs w:val="22"/>
          <w:lang w:val="en-US" w:eastAsia="en-US"/>
        </w:rPr>
        <w:t>n case of multiple authors/editors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)</w:t>
      </w: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>:</w:t>
      </w:r>
    </w:p>
    <w:p w14:paraId="786C1E5A" w14:textId="77ED8897" w:rsidR="005E560A" w:rsidRPr="005E560A" w:rsidRDefault="005E560A" w:rsidP="005E560A">
      <w:pPr>
        <w:spacing w:after="120" w:line="276" w:lineRule="auto"/>
        <w:rPr>
          <w:rFonts w:ascii="Cambria" w:eastAsia="MS Mincho" w:hAnsi="Cambria"/>
          <w:b/>
          <w:bCs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Email address: </w:t>
      </w:r>
    </w:p>
    <w:p w14:paraId="66D54C7E" w14:textId="6E9DF247" w:rsidR="005E560A" w:rsidRPr="005E560A" w:rsidRDefault="005E560A" w:rsidP="005E560A">
      <w:pPr>
        <w:spacing w:after="120" w:line="276" w:lineRule="auto"/>
        <w:rPr>
          <w:rFonts w:ascii="Cambria" w:eastAsia="MS Mincho" w:hAnsi="Cambria"/>
          <w:b/>
          <w:bCs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Telephone number: </w:t>
      </w:r>
    </w:p>
    <w:p w14:paraId="1FE469E6" w14:textId="3C647D83" w:rsidR="005E560A" w:rsidRPr="005E560A" w:rsidRDefault="005E560A" w:rsidP="005E560A">
      <w:pPr>
        <w:spacing w:after="120" w:line="276" w:lineRule="auto"/>
        <w:rPr>
          <w:rFonts w:ascii="Cambria" w:eastAsia="MS Mincho" w:hAnsi="Cambria"/>
          <w:b/>
          <w:bCs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Postal address: </w:t>
      </w:r>
    </w:p>
    <w:p w14:paraId="18BF5427" w14:textId="762FDDD5" w:rsidR="005E560A" w:rsidRPr="005E560A" w:rsidRDefault="005E560A" w:rsidP="005E560A">
      <w:pPr>
        <w:spacing w:after="120" w:line="276" w:lineRule="auto"/>
        <w:rPr>
          <w:rFonts w:ascii="Cambria" w:eastAsia="MS Mincho" w:hAnsi="Cambria"/>
          <w:b/>
          <w:bCs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>Affiliation(s):</w:t>
      </w:r>
    </w:p>
    <w:p w14:paraId="7F0C2D76" w14:textId="5A1D0D6E" w:rsidR="005E560A" w:rsidRPr="005E560A" w:rsidRDefault="005661C2" w:rsidP="005E560A">
      <w:pPr>
        <w:keepNext/>
        <w:keepLines/>
        <w:spacing w:before="480" w:line="276" w:lineRule="auto"/>
        <w:outlineLvl w:val="0"/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</w:pPr>
      <w:r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  <w:t>3</w:t>
      </w:r>
      <w:r w:rsidR="005E560A" w:rsidRPr="005E560A"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  <w:t>. Submission Materials</w:t>
      </w:r>
    </w:p>
    <w:p w14:paraId="11390B25" w14:textId="27901D76" w:rsidR="005E560A" w:rsidRPr="005E560A" w:rsidRDefault="005E560A" w:rsidP="005E560A">
      <w:pPr>
        <w:spacing w:after="20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sz w:val="22"/>
          <w:szCs w:val="22"/>
          <w:lang w:val="en-US" w:eastAsia="en-US"/>
        </w:rPr>
        <w:t>Along with this form, please submit the following documents</w:t>
      </w:r>
      <w:r w:rsidR="007902AA">
        <w:rPr>
          <w:rFonts w:ascii="Cambria" w:eastAsia="MS Mincho" w:hAnsi="Cambria"/>
          <w:sz w:val="22"/>
          <w:szCs w:val="22"/>
          <w:lang w:val="en-US" w:eastAsia="en-US"/>
        </w:rPr>
        <w:t xml:space="preserve"> </w:t>
      </w:r>
      <w:r w:rsidR="007902AA" w:rsidRPr="007902AA">
        <w:rPr>
          <w:rFonts w:ascii="Cambria" w:eastAsia="MS Mincho" w:hAnsi="Cambria"/>
          <w:sz w:val="22"/>
          <w:szCs w:val="22"/>
          <w:lang w:val="en-US" w:eastAsia="en-US"/>
        </w:rPr>
        <w:t>(Word + PDF)</w:t>
      </w:r>
    </w:p>
    <w:p w14:paraId="7F462285" w14:textId="16E7F094" w:rsidR="005E560A" w:rsidRPr="00F73DCB" w:rsidRDefault="005E560A" w:rsidP="00F73DCB">
      <w:pPr>
        <w:pStyle w:val="ListParagraph"/>
        <w:numPr>
          <w:ilvl w:val="0"/>
          <w:numId w:val="16"/>
        </w:numPr>
        <w:tabs>
          <w:tab w:val="num" w:pos="720"/>
        </w:tabs>
        <w:spacing w:after="20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F73DCB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Table of contents </w:t>
      </w:r>
      <w:r w:rsidRPr="00F73DCB">
        <w:rPr>
          <w:rFonts w:ascii="Cambria" w:eastAsia="MS Mincho" w:hAnsi="Cambria"/>
          <w:sz w:val="22"/>
          <w:szCs w:val="22"/>
          <w:lang w:val="en-US" w:eastAsia="en-US"/>
        </w:rPr>
        <w:t>including a short summary (approximately 200 words) per chapter. In the case of an edited volume, please also include abstracts for each chapter and a short motivation for inclusion.</w:t>
      </w:r>
    </w:p>
    <w:p w14:paraId="40A74C44" w14:textId="77777777" w:rsidR="005E560A" w:rsidRPr="00F73DCB" w:rsidRDefault="005E560A" w:rsidP="00F73DCB">
      <w:pPr>
        <w:pStyle w:val="ListParagraph"/>
        <w:numPr>
          <w:ilvl w:val="0"/>
          <w:numId w:val="16"/>
        </w:numPr>
        <w:tabs>
          <w:tab w:val="num" w:pos="720"/>
        </w:tabs>
        <w:spacing w:after="20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F73DCB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Summary </w:t>
      </w:r>
      <w:r w:rsidRPr="00F73DCB">
        <w:rPr>
          <w:rFonts w:ascii="Cambria" w:eastAsia="MS Mincho" w:hAnsi="Cambria"/>
          <w:sz w:val="22"/>
          <w:szCs w:val="22"/>
          <w:lang w:val="en-US" w:eastAsia="en-US"/>
        </w:rPr>
        <w:t>of the book outlining the main argument and the general conclusion (maximum 1000 words).</w:t>
      </w:r>
    </w:p>
    <w:p w14:paraId="6D25A198" w14:textId="77777777" w:rsidR="005E560A" w:rsidRDefault="005E560A" w:rsidP="00F73DCB">
      <w:pPr>
        <w:pStyle w:val="ListParagraph"/>
        <w:numPr>
          <w:ilvl w:val="0"/>
          <w:numId w:val="16"/>
        </w:numPr>
        <w:tabs>
          <w:tab w:val="num" w:pos="720"/>
        </w:tabs>
        <w:spacing w:after="20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F73DCB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Short CV </w:t>
      </w:r>
      <w:r w:rsidRPr="00F73DCB">
        <w:rPr>
          <w:rFonts w:ascii="Cambria" w:eastAsia="MS Mincho" w:hAnsi="Cambria"/>
          <w:sz w:val="22"/>
          <w:szCs w:val="22"/>
          <w:lang w:val="en-US" w:eastAsia="en-US"/>
        </w:rPr>
        <w:t>of the author(s) or editor(s) highlighting the most relevant academic background and publications (maximum 500 words).</w:t>
      </w:r>
    </w:p>
    <w:p w14:paraId="0B1AF8DD" w14:textId="7CED167D" w:rsidR="007902AA" w:rsidRPr="007902AA" w:rsidRDefault="007902AA" w:rsidP="007902AA">
      <w:pPr>
        <w:pStyle w:val="ListParagraph"/>
        <w:numPr>
          <w:ilvl w:val="0"/>
          <w:numId w:val="16"/>
        </w:numPr>
        <w:rPr>
          <w:rFonts w:ascii="Cambria" w:eastAsia="MS Mincho" w:hAnsi="Cambria"/>
          <w:sz w:val="22"/>
          <w:szCs w:val="22"/>
          <w:lang w:val="en-US" w:eastAsia="en-US"/>
        </w:rPr>
      </w:pPr>
      <w:r w:rsidRPr="007902AA">
        <w:rPr>
          <w:rFonts w:ascii="Cambria" w:eastAsia="MS Mincho" w:hAnsi="Cambria"/>
          <w:sz w:val="22"/>
          <w:szCs w:val="22"/>
          <w:lang w:val="en-US" w:eastAsia="en-US"/>
        </w:rPr>
        <w:t xml:space="preserve">A (preliminary) </w:t>
      </w:r>
      <w:r w:rsidRPr="007902AA">
        <w:rPr>
          <w:rFonts w:ascii="Cambria" w:eastAsia="MS Mincho" w:hAnsi="Cambria"/>
          <w:b/>
          <w:bCs/>
          <w:sz w:val="22"/>
          <w:szCs w:val="22"/>
          <w:lang w:val="en-US" w:eastAsia="en-US"/>
        </w:rPr>
        <w:t>manuscript or sample chapter</w:t>
      </w:r>
      <w:r>
        <w:rPr>
          <w:rFonts w:ascii="Cambria" w:eastAsia="MS Mincho" w:hAnsi="Cambria"/>
          <w:b/>
          <w:bCs/>
          <w:sz w:val="22"/>
          <w:szCs w:val="22"/>
          <w:lang w:val="en-US" w:eastAsia="en-US"/>
        </w:rPr>
        <w:t>(s)</w:t>
      </w:r>
      <w:r w:rsidR="00D36BB8">
        <w:rPr>
          <w:rFonts w:ascii="Cambria" w:eastAsia="MS Mincho" w:hAnsi="Cambria"/>
          <w:sz w:val="22"/>
          <w:szCs w:val="22"/>
          <w:lang w:val="en-US" w:eastAsia="en-US"/>
        </w:rPr>
        <w:t>,</w:t>
      </w:r>
      <w:r w:rsidRPr="007902AA">
        <w:rPr>
          <w:rFonts w:ascii="Cambria" w:eastAsia="MS Mincho" w:hAnsi="Cambria"/>
          <w:sz w:val="22"/>
          <w:szCs w:val="22"/>
          <w:lang w:val="en-US" w:eastAsia="en-US"/>
        </w:rPr>
        <w:t xml:space="preserve"> if available</w:t>
      </w:r>
      <w:r w:rsidR="00D36BB8">
        <w:rPr>
          <w:rFonts w:ascii="Cambria" w:eastAsia="MS Mincho" w:hAnsi="Cambria"/>
          <w:sz w:val="22"/>
          <w:szCs w:val="22"/>
          <w:lang w:val="en-US" w:eastAsia="en-US"/>
        </w:rPr>
        <w:t>.</w:t>
      </w:r>
    </w:p>
    <w:p w14:paraId="5FE90014" w14:textId="77777777" w:rsidR="007902AA" w:rsidRDefault="007902AA" w:rsidP="007902AA">
      <w:pPr>
        <w:pStyle w:val="ListParagraph"/>
        <w:spacing w:after="200" w:line="276" w:lineRule="auto"/>
        <w:ind w:left="360"/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</w:pPr>
    </w:p>
    <w:p w14:paraId="4B7BACD3" w14:textId="387D21C1" w:rsidR="005E560A" w:rsidRDefault="005661C2" w:rsidP="007902AA">
      <w:pPr>
        <w:pStyle w:val="ListParagraph"/>
        <w:spacing w:after="200" w:line="276" w:lineRule="auto"/>
        <w:ind w:left="0"/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</w:pPr>
      <w:r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  <w:t>4</w:t>
      </w:r>
      <w:r w:rsidR="005E560A" w:rsidRPr="005E560A"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  <w:t>. About Your Proposed Book</w:t>
      </w:r>
    </w:p>
    <w:p w14:paraId="06EFB87C" w14:textId="3B1242AC" w:rsidR="00793EC5" w:rsidRPr="005E560A" w:rsidRDefault="00793EC5" w:rsidP="00793EC5">
      <w:pPr>
        <w:keepNext/>
        <w:keepLines/>
        <w:spacing w:before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val="en-US" w:eastAsia="en-US"/>
        </w:rPr>
      </w:pPr>
      <w:r>
        <w:rPr>
          <w:rFonts w:ascii="Calibri" w:eastAsia="MS Gothic" w:hAnsi="Calibri"/>
          <w:b/>
          <w:bCs/>
          <w:color w:val="4F81BD"/>
          <w:sz w:val="26"/>
          <w:szCs w:val="26"/>
          <w:lang w:val="en-US" w:eastAsia="en-US"/>
        </w:rPr>
        <w:t>General details</w:t>
      </w:r>
    </w:p>
    <w:p w14:paraId="17C88417" w14:textId="77777777" w:rsidR="007902AA" w:rsidRPr="005E560A" w:rsidRDefault="007902AA" w:rsidP="007902AA">
      <w:pPr>
        <w:spacing w:line="276" w:lineRule="auto"/>
        <w:rPr>
          <w:rFonts w:ascii="Cambria" w:eastAsia="MS Mincho" w:hAnsi="Cambria"/>
          <w:b/>
          <w:bCs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>Type of publication:</w:t>
      </w:r>
    </w:p>
    <w:p w14:paraId="02801A96" w14:textId="77777777" w:rsidR="007902AA" w:rsidRPr="005E560A" w:rsidRDefault="007902AA" w:rsidP="007902AA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Scholarly monograph</w:t>
      </w:r>
    </w:p>
    <w:p w14:paraId="078890C3" w14:textId="77777777" w:rsidR="007902AA" w:rsidRPr="005E560A" w:rsidRDefault="007902AA" w:rsidP="007902AA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Edited volume</w:t>
      </w:r>
    </w:p>
    <w:p w14:paraId="1D263906" w14:textId="77777777" w:rsidR="007902AA" w:rsidRPr="005E560A" w:rsidRDefault="007902AA" w:rsidP="007902AA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Textbook</w:t>
      </w:r>
    </w:p>
    <w:p w14:paraId="48705061" w14:textId="747A0CA5" w:rsidR="007902AA" w:rsidRPr="007902AA" w:rsidRDefault="007902AA" w:rsidP="007902AA">
      <w:pPr>
        <w:spacing w:after="24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Other (please specify):</w:t>
      </w:r>
      <w:r w:rsidR="00E52191" w:rsidRPr="007902AA">
        <w:rPr>
          <w:rFonts w:ascii="Cambria" w:eastAsia="MS Mincho" w:hAnsi="Cambria"/>
          <w:sz w:val="22"/>
          <w:szCs w:val="22"/>
          <w:lang w:val="en-US" w:eastAsia="en-US"/>
        </w:rPr>
        <w:t xml:space="preserve"> </w:t>
      </w:r>
    </w:p>
    <w:p w14:paraId="1AE126E3" w14:textId="6E9F03C7" w:rsidR="005E560A" w:rsidRPr="005E560A" w:rsidRDefault="005E560A" w:rsidP="005E560A">
      <w:pPr>
        <w:spacing w:after="120" w:line="276" w:lineRule="auto"/>
        <w:rPr>
          <w:rFonts w:ascii="Cambria" w:eastAsia="MS Mincho" w:hAnsi="Cambria"/>
          <w:b/>
          <w:bCs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Field(s) of research / main topic(s): </w:t>
      </w:r>
    </w:p>
    <w:p w14:paraId="4A9D8B56" w14:textId="71F72143" w:rsidR="005E560A" w:rsidRPr="005E560A" w:rsidRDefault="005E560A" w:rsidP="005E560A">
      <w:pPr>
        <w:spacing w:after="120" w:line="276" w:lineRule="auto"/>
        <w:rPr>
          <w:rFonts w:ascii="Cambria" w:eastAsia="MS Mincho" w:hAnsi="Cambria"/>
          <w:b/>
          <w:bCs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Planned delivery date of the complete manuscript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(for</w:t>
      </w:r>
      <w:r w:rsidR="00B20AEF" w:rsidRPr="00B20AEF">
        <w:rPr>
          <w:rFonts w:ascii="Cambria" w:eastAsia="MS Mincho" w:hAnsi="Cambria"/>
          <w:sz w:val="22"/>
          <w:szCs w:val="22"/>
          <w:lang w:val="en-US" w:eastAsia="en-US"/>
        </w:rPr>
        <w:t xml:space="preserve"> peer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 xml:space="preserve"> review)</w:t>
      </w: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: </w:t>
      </w:r>
    </w:p>
    <w:p w14:paraId="6DC23C33" w14:textId="77777777" w:rsidR="00B20AEF" w:rsidRDefault="005E560A" w:rsidP="00B20AEF">
      <w:pPr>
        <w:spacing w:line="276" w:lineRule="auto"/>
        <w:rPr>
          <w:rFonts w:ascii="Cambria" w:eastAsia="MS Mincho" w:hAnsi="Cambria"/>
          <w:b/>
          <w:bCs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>Is there a deadline for publication? If so, please specify the occasion and the date.</w:t>
      </w:r>
      <w:r w:rsidR="00B20AEF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 </w:t>
      </w:r>
    </w:p>
    <w:p w14:paraId="5F026C39" w14:textId="6EA93E26" w:rsidR="005E560A" w:rsidRPr="005E560A" w:rsidRDefault="005E560A" w:rsidP="00D441D7">
      <w:pPr>
        <w:spacing w:after="240" w:line="276" w:lineRule="auto"/>
        <w:rPr>
          <w:rFonts w:ascii="Cambria" w:eastAsia="MS Mincho" w:hAnsi="Cambria"/>
          <w:b/>
          <w:bCs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i/>
          <w:sz w:val="22"/>
          <w:szCs w:val="22"/>
          <w:lang w:val="en-US" w:eastAsia="en-US"/>
        </w:rPr>
        <w:t>Please keep in mind that the standard timeline from peer review to publication is 12–14 months.</w:t>
      </w:r>
    </w:p>
    <w:p w14:paraId="7AFEAFE7" w14:textId="60DE364F" w:rsidR="005E560A" w:rsidRPr="005E560A" w:rsidRDefault="005E560A" w:rsidP="00D441D7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>Word count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 xml:space="preserve"> (including footnotes, references, and bibliography): </w:t>
      </w:r>
    </w:p>
    <w:p w14:paraId="17AF3206" w14:textId="25C86C30" w:rsidR="005E560A" w:rsidRPr="005E560A" w:rsidRDefault="005E560A" w:rsidP="00D441D7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i/>
          <w:sz w:val="22"/>
          <w:szCs w:val="22"/>
          <w:lang w:val="en-US" w:eastAsia="en-US"/>
        </w:rPr>
        <w:t xml:space="preserve">The ideal length for a manuscript is between 80,000 and 110,000 words. If your manuscript is shorter or longer, please </w:t>
      </w:r>
      <w:r w:rsidR="00DB7233">
        <w:rPr>
          <w:rFonts w:ascii="Cambria" w:eastAsia="MS Mincho" w:hAnsi="Cambria"/>
          <w:i/>
          <w:sz w:val="22"/>
          <w:szCs w:val="22"/>
          <w:lang w:val="en-US" w:eastAsia="en-US"/>
        </w:rPr>
        <w:t>motivate:</w:t>
      </w:r>
    </w:p>
    <w:p w14:paraId="371EC275" w14:textId="05C86EBC" w:rsidR="005E560A" w:rsidRPr="005E560A" w:rsidRDefault="00B20AEF" w:rsidP="00D441D7">
      <w:pPr>
        <w:spacing w:before="24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B20AEF">
        <w:rPr>
          <w:rFonts w:ascii="Cambria" w:eastAsia="MS Mincho" w:hAnsi="Cambria"/>
          <w:b/>
          <w:bCs/>
          <w:sz w:val="22"/>
          <w:szCs w:val="22"/>
          <w:lang w:val="en-US" w:eastAsia="en-US"/>
        </w:rPr>
        <w:t>Planned number of i</w:t>
      </w:r>
      <w:r w:rsidR="005E560A"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>llustrations</w:t>
      </w:r>
      <w:r w:rsidR="005E560A" w:rsidRPr="005E560A">
        <w:rPr>
          <w:rFonts w:ascii="Cambria" w:eastAsia="MS Mincho" w:hAnsi="Cambria"/>
          <w:sz w:val="22"/>
          <w:szCs w:val="22"/>
          <w:lang w:val="en-US" w:eastAsia="en-US"/>
        </w:rPr>
        <w:t xml:space="preserve">: </w:t>
      </w:r>
    </w:p>
    <w:p w14:paraId="3216D7C6" w14:textId="1F42D5AD" w:rsidR="005E560A" w:rsidRPr="005E560A" w:rsidRDefault="005E560A" w:rsidP="00D441D7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i/>
          <w:sz w:val="22"/>
          <w:szCs w:val="22"/>
          <w:lang w:val="en-US" w:eastAsia="en-US"/>
        </w:rPr>
        <w:t xml:space="preserve">Illustrated manuscripts generally </w:t>
      </w:r>
      <w:r w:rsidR="00DB7233">
        <w:rPr>
          <w:rFonts w:ascii="Cambria" w:eastAsia="MS Mincho" w:hAnsi="Cambria"/>
          <w:i/>
          <w:sz w:val="22"/>
          <w:szCs w:val="22"/>
          <w:lang w:val="en-US" w:eastAsia="en-US"/>
        </w:rPr>
        <w:t xml:space="preserve">do </w:t>
      </w:r>
      <w:r w:rsidRPr="005E560A">
        <w:rPr>
          <w:rFonts w:ascii="Cambria" w:eastAsia="MS Mincho" w:hAnsi="Cambria"/>
          <w:i/>
          <w:sz w:val="22"/>
          <w:szCs w:val="22"/>
          <w:lang w:val="en-US" w:eastAsia="en-US"/>
        </w:rPr>
        <w:t>not exceed 50 images</w:t>
      </w:r>
      <w:r w:rsidR="00B20AEF">
        <w:rPr>
          <w:rFonts w:ascii="Cambria" w:eastAsia="MS Mincho" w:hAnsi="Cambria"/>
          <w:i/>
          <w:sz w:val="22"/>
          <w:szCs w:val="22"/>
          <w:lang w:val="en-US" w:eastAsia="en-US"/>
        </w:rPr>
        <w:t xml:space="preserve"> in a monograph</w:t>
      </w:r>
      <w:r w:rsidRPr="005E560A">
        <w:rPr>
          <w:rFonts w:ascii="Cambria" w:eastAsia="MS Mincho" w:hAnsi="Cambria"/>
          <w:i/>
          <w:sz w:val="22"/>
          <w:szCs w:val="22"/>
          <w:lang w:val="en-US" w:eastAsia="en-US"/>
        </w:rPr>
        <w:t>, or 5 per chapter</w:t>
      </w:r>
      <w:r w:rsidR="00DB7233">
        <w:rPr>
          <w:rFonts w:ascii="Cambria" w:eastAsia="MS Mincho" w:hAnsi="Cambria"/>
          <w:i/>
          <w:sz w:val="22"/>
          <w:szCs w:val="22"/>
          <w:lang w:val="en-US" w:eastAsia="en-US"/>
        </w:rPr>
        <w:t xml:space="preserve"> in an edited volume</w:t>
      </w:r>
      <w:r w:rsidRPr="005E560A">
        <w:rPr>
          <w:rFonts w:ascii="Cambria" w:eastAsia="MS Mincho" w:hAnsi="Cambria"/>
          <w:i/>
          <w:sz w:val="22"/>
          <w:szCs w:val="22"/>
          <w:lang w:val="en-US" w:eastAsia="en-US"/>
        </w:rPr>
        <w:t>. If you plan to include more, please provide a motivation</w:t>
      </w:r>
      <w:r w:rsidR="00DB7233">
        <w:rPr>
          <w:rFonts w:ascii="Cambria" w:eastAsia="MS Mincho" w:hAnsi="Cambria"/>
          <w:i/>
          <w:sz w:val="22"/>
          <w:szCs w:val="22"/>
          <w:lang w:val="en-US" w:eastAsia="en-US"/>
        </w:rPr>
        <w:t>:</w:t>
      </w:r>
    </w:p>
    <w:p w14:paraId="31609588" w14:textId="1E532E62" w:rsidR="005E560A" w:rsidRPr="005E560A" w:rsidRDefault="005E560A" w:rsidP="00D441D7">
      <w:pPr>
        <w:spacing w:before="24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>Language of the manuscript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 xml:space="preserve">: </w:t>
      </w:r>
    </w:p>
    <w:p w14:paraId="0BCB8A8C" w14:textId="0F83DFBC" w:rsidR="00DB7233" w:rsidRDefault="005E560A" w:rsidP="00D441D7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i/>
          <w:sz w:val="22"/>
          <w:szCs w:val="22"/>
          <w:lang w:val="en-US" w:eastAsia="en-US"/>
        </w:rPr>
        <w:t>For English-language manuscripts, please indicate whether you use British or American English</w:t>
      </w:r>
      <w:r w:rsidR="00DB7233">
        <w:rPr>
          <w:rFonts w:ascii="Cambria" w:eastAsia="MS Mincho" w:hAnsi="Cambria"/>
          <w:i/>
          <w:sz w:val="22"/>
          <w:szCs w:val="22"/>
          <w:lang w:val="en-US" w:eastAsia="en-US"/>
        </w:rPr>
        <w:t>:</w:t>
      </w:r>
    </w:p>
    <w:p w14:paraId="201D2CF4" w14:textId="7ADECDEC" w:rsidR="005E560A" w:rsidRPr="005E560A" w:rsidRDefault="00D441D7" w:rsidP="00D441D7">
      <w:pPr>
        <w:spacing w:before="240" w:after="24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D441D7">
        <w:rPr>
          <w:rFonts w:ascii="Cambria" w:eastAsia="MS Mincho" w:hAnsi="Cambria"/>
          <w:b/>
          <w:bCs/>
          <w:sz w:val="22"/>
          <w:szCs w:val="22"/>
          <w:lang w:val="en-US" w:eastAsia="en-US"/>
        </w:rPr>
        <w:t>If the book is to be published in a series, please indicate which one:</w:t>
      </w:r>
      <w:r w:rsidR="005E560A" w:rsidRPr="005E560A">
        <w:rPr>
          <w:rFonts w:ascii="Cambria" w:eastAsia="MS Mincho" w:hAnsi="Cambria"/>
          <w:sz w:val="22"/>
          <w:szCs w:val="22"/>
          <w:lang w:val="en-US" w:eastAsia="en-US"/>
        </w:rPr>
        <w:t xml:space="preserve"> </w:t>
      </w:r>
    </w:p>
    <w:p w14:paraId="7C8472A4" w14:textId="77777777" w:rsidR="005E560A" w:rsidRPr="005E560A" w:rsidRDefault="005E560A" w:rsidP="005E560A">
      <w:pPr>
        <w:keepNext/>
        <w:keepLines/>
        <w:spacing w:before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val="en-US" w:eastAsia="en-US"/>
        </w:rPr>
      </w:pPr>
      <w:r w:rsidRPr="005E560A">
        <w:rPr>
          <w:rFonts w:ascii="Calibri" w:eastAsia="MS Gothic" w:hAnsi="Calibri"/>
          <w:b/>
          <w:bCs/>
          <w:color w:val="4F81BD"/>
          <w:sz w:val="26"/>
          <w:szCs w:val="26"/>
          <w:lang w:val="en-US" w:eastAsia="en-US"/>
        </w:rPr>
        <w:t>Use of AI</w:t>
      </w:r>
    </w:p>
    <w:p w14:paraId="002EFD8F" w14:textId="77777777" w:rsidR="005E560A" w:rsidRPr="005E560A" w:rsidRDefault="005E560A" w:rsidP="005E560A">
      <w:pPr>
        <w:spacing w:after="20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sz w:val="22"/>
          <w:szCs w:val="22"/>
          <w:lang w:val="en-US" w:eastAsia="en-US"/>
        </w:rPr>
        <w:t>Leuven University Press does not accept work generated by AI or large language models. Limited use of basic editorial tools (such as grammar or spell-checking) is acceptable.</w:t>
      </w:r>
    </w:p>
    <w:p w14:paraId="25C213B8" w14:textId="77777777" w:rsidR="005E560A" w:rsidRDefault="005E560A" w:rsidP="00583D11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Have you used AI in the preparation of any non-textual elements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(data, illustrations, infographics, etc.)?</w:t>
      </w:r>
    </w:p>
    <w:p w14:paraId="217B393D" w14:textId="77777777" w:rsidR="005E560A" w:rsidRPr="005E560A" w:rsidRDefault="005E560A" w:rsidP="00793EC5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No</w:t>
      </w:r>
    </w:p>
    <w:p w14:paraId="0F4F8E4A" w14:textId="624AB71D" w:rsidR="005E560A" w:rsidRPr="005E560A" w:rsidRDefault="005E560A" w:rsidP="00793EC5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 xml:space="preserve">Yes (please specify): </w:t>
      </w:r>
    </w:p>
    <w:p w14:paraId="7A12580A" w14:textId="0BC88500" w:rsidR="005E560A" w:rsidRPr="005E560A" w:rsidRDefault="005E560A" w:rsidP="005E560A">
      <w:pPr>
        <w:keepNext/>
        <w:keepLines/>
        <w:spacing w:before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val="en-US" w:eastAsia="en-US"/>
        </w:rPr>
      </w:pPr>
      <w:bookmarkStart w:id="0" w:name="_Hlk207378781"/>
      <w:r w:rsidRPr="005E560A">
        <w:rPr>
          <w:rFonts w:ascii="Calibri" w:eastAsia="MS Gothic" w:hAnsi="Calibri"/>
          <w:b/>
          <w:bCs/>
          <w:color w:val="4F81BD"/>
          <w:sz w:val="26"/>
          <w:szCs w:val="26"/>
          <w:lang w:val="en-US" w:eastAsia="en-US"/>
        </w:rPr>
        <w:t>If your manuscript is based on a doctoral thesis</w:t>
      </w:r>
    </w:p>
    <w:bookmarkEnd w:id="0"/>
    <w:p w14:paraId="2CC86973" w14:textId="5332E367" w:rsidR="005E560A" w:rsidRPr="005E560A" w:rsidRDefault="005E560A" w:rsidP="005E560A">
      <w:pPr>
        <w:spacing w:after="120" w:line="276" w:lineRule="auto"/>
        <w:rPr>
          <w:rFonts w:ascii="Cambria" w:eastAsia="MS Mincho" w:hAnsi="Cambria"/>
          <w:b/>
          <w:bCs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>Date and place of defense:</w:t>
      </w:r>
    </w:p>
    <w:p w14:paraId="1F823752" w14:textId="6025C408" w:rsidR="005E560A" w:rsidRPr="005E560A" w:rsidRDefault="005E560A" w:rsidP="005E560A">
      <w:pPr>
        <w:spacing w:after="120" w:line="276" w:lineRule="auto"/>
        <w:rPr>
          <w:rFonts w:ascii="Cambria" w:eastAsia="MS Mincho" w:hAnsi="Cambria"/>
          <w:b/>
          <w:bCs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Degree: </w:t>
      </w:r>
    </w:p>
    <w:p w14:paraId="619116C2" w14:textId="675FC56D" w:rsidR="005E560A" w:rsidRPr="005E560A" w:rsidRDefault="005E560A" w:rsidP="005E560A">
      <w:pPr>
        <w:spacing w:after="120" w:line="276" w:lineRule="auto"/>
        <w:rPr>
          <w:rFonts w:ascii="Cambria" w:eastAsia="MS Mincho" w:hAnsi="Cambria"/>
          <w:b/>
          <w:bCs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Names and contact details of jury members: </w:t>
      </w:r>
    </w:p>
    <w:p w14:paraId="162305BE" w14:textId="77777777" w:rsidR="005E560A" w:rsidRPr="005E560A" w:rsidRDefault="005E560A" w:rsidP="00E66116">
      <w:pPr>
        <w:spacing w:line="276" w:lineRule="auto"/>
        <w:rPr>
          <w:rFonts w:ascii="Cambria" w:eastAsia="MS Mincho" w:hAnsi="Cambria"/>
          <w:b/>
          <w:bCs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>Has the thesis been revised?</w:t>
      </w:r>
    </w:p>
    <w:p w14:paraId="58A007C3" w14:textId="23DE5427" w:rsidR="005E560A" w:rsidRPr="005E560A" w:rsidRDefault="005E560A" w:rsidP="00E66116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 xml:space="preserve">Yes → </w:t>
      </w:r>
      <w:r w:rsidRPr="0075467C">
        <w:rPr>
          <w:rFonts w:ascii="Cambria" w:eastAsia="MS Mincho" w:hAnsi="Cambria"/>
          <w:i/>
          <w:iCs/>
          <w:sz w:val="22"/>
          <w:szCs w:val="22"/>
          <w:lang w:val="en-US" w:eastAsia="en-US"/>
        </w:rPr>
        <w:t>Please describe the revisions made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 xml:space="preserve">: </w:t>
      </w:r>
    </w:p>
    <w:p w14:paraId="0E56B775" w14:textId="234F2F91" w:rsidR="005E560A" w:rsidRPr="005E560A" w:rsidRDefault="005E560A" w:rsidP="00E66116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 xml:space="preserve">No → </w:t>
      </w:r>
      <w:r w:rsidRPr="0075467C">
        <w:rPr>
          <w:rFonts w:ascii="Cambria" w:eastAsia="MS Mincho" w:hAnsi="Cambria"/>
          <w:i/>
          <w:iCs/>
          <w:sz w:val="22"/>
          <w:szCs w:val="22"/>
          <w:lang w:val="en-US" w:eastAsia="en-US"/>
        </w:rPr>
        <w:t>Please describe the changes you plan to make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 xml:space="preserve">: </w:t>
      </w:r>
    </w:p>
    <w:p w14:paraId="2FC8C165" w14:textId="0840505F" w:rsidR="005E560A" w:rsidRPr="005E560A" w:rsidRDefault="00645C25" w:rsidP="005E560A">
      <w:pPr>
        <w:keepNext/>
        <w:keepLines/>
        <w:spacing w:before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val="en-US" w:eastAsia="en-US"/>
        </w:rPr>
      </w:pPr>
      <w:r>
        <w:rPr>
          <w:rFonts w:ascii="Calibri" w:eastAsia="MS Gothic" w:hAnsi="Calibri"/>
          <w:b/>
          <w:bCs/>
          <w:color w:val="4F81BD"/>
          <w:sz w:val="26"/>
          <w:szCs w:val="26"/>
          <w:lang w:val="en-US" w:eastAsia="en-US"/>
        </w:rPr>
        <w:t>Previous or simultaneous s</w:t>
      </w:r>
      <w:r w:rsidR="005E560A" w:rsidRPr="005E560A">
        <w:rPr>
          <w:rFonts w:ascii="Calibri" w:eastAsia="MS Gothic" w:hAnsi="Calibri"/>
          <w:b/>
          <w:bCs/>
          <w:color w:val="4F81BD"/>
          <w:sz w:val="26"/>
          <w:szCs w:val="26"/>
          <w:lang w:val="en-US" w:eastAsia="en-US"/>
        </w:rPr>
        <w:t xml:space="preserve">ubmissions </w:t>
      </w:r>
    </w:p>
    <w:p w14:paraId="43B01AE1" w14:textId="77777777" w:rsidR="005E560A" w:rsidRPr="005E560A" w:rsidRDefault="005E560A" w:rsidP="00583D11">
      <w:pPr>
        <w:spacing w:line="276" w:lineRule="auto"/>
        <w:rPr>
          <w:rFonts w:ascii="Cambria" w:eastAsia="MS Mincho" w:hAnsi="Cambria"/>
          <w:b/>
          <w:bCs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>Has the manuscript been submitted to other publishers or reviewed elsewhere?</w:t>
      </w:r>
    </w:p>
    <w:p w14:paraId="560405C0" w14:textId="77777777" w:rsidR="005E560A" w:rsidRPr="005E560A" w:rsidRDefault="005E560A" w:rsidP="00E66116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No</w:t>
      </w:r>
    </w:p>
    <w:p w14:paraId="735D72AF" w14:textId="1555BCA6" w:rsidR="005E560A" w:rsidRPr="005E560A" w:rsidRDefault="005E560A" w:rsidP="00E66116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 xml:space="preserve">Yes → </w:t>
      </w:r>
      <w:r w:rsidRPr="0075467C">
        <w:rPr>
          <w:rFonts w:ascii="Cambria" w:eastAsia="MS Mincho" w:hAnsi="Cambria"/>
          <w:i/>
          <w:iCs/>
          <w:sz w:val="22"/>
          <w:szCs w:val="22"/>
          <w:lang w:val="en-US" w:eastAsia="en-US"/>
        </w:rPr>
        <w:t>Please specify publisher</w:t>
      </w:r>
      <w:r w:rsidR="00583D11" w:rsidRPr="0075467C">
        <w:rPr>
          <w:rFonts w:ascii="Cambria" w:eastAsia="MS Mincho" w:hAnsi="Cambria"/>
          <w:i/>
          <w:iCs/>
          <w:sz w:val="22"/>
          <w:szCs w:val="22"/>
          <w:lang w:val="en-US" w:eastAsia="en-US"/>
        </w:rPr>
        <w:t>(</w:t>
      </w:r>
      <w:r w:rsidRPr="0075467C">
        <w:rPr>
          <w:rFonts w:ascii="Cambria" w:eastAsia="MS Mincho" w:hAnsi="Cambria"/>
          <w:i/>
          <w:iCs/>
          <w:sz w:val="22"/>
          <w:szCs w:val="22"/>
          <w:lang w:val="en-US" w:eastAsia="en-US"/>
        </w:rPr>
        <w:t>s</w:t>
      </w:r>
      <w:r w:rsidR="00583D11" w:rsidRPr="0075467C">
        <w:rPr>
          <w:rFonts w:ascii="Cambria" w:eastAsia="MS Mincho" w:hAnsi="Cambria"/>
          <w:i/>
          <w:iCs/>
          <w:sz w:val="22"/>
          <w:szCs w:val="22"/>
          <w:lang w:val="en-US" w:eastAsia="en-US"/>
        </w:rPr>
        <w:t>)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:</w:t>
      </w:r>
    </w:p>
    <w:p w14:paraId="52D83FC1" w14:textId="0593CC6B" w:rsidR="00696A0C" w:rsidRPr="005E560A" w:rsidRDefault="00696A0C" w:rsidP="00696A0C">
      <w:pPr>
        <w:keepNext/>
        <w:keepLines/>
        <w:spacing w:before="200" w:line="276" w:lineRule="auto"/>
        <w:outlineLvl w:val="1"/>
        <w:rPr>
          <w:rFonts w:ascii="Calibri" w:eastAsia="MS Gothic" w:hAnsi="Calibri"/>
          <w:b/>
          <w:bCs/>
          <w:color w:val="4F81BD"/>
          <w:sz w:val="26"/>
          <w:szCs w:val="26"/>
          <w:lang w:val="en-US" w:eastAsia="en-US"/>
        </w:rPr>
      </w:pPr>
      <w:r>
        <w:rPr>
          <w:rFonts w:ascii="Calibri" w:eastAsia="MS Gothic" w:hAnsi="Calibri"/>
          <w:b/>
          <w:bCs/>
          <w:color w:val="4F81BD"/>
          <w:sz w:val="26"/>
          <w:szCs w:val="26"/>
          <w:lang w:val="en-US" w:eastAsia="en-US"/>
        </w:rPr>
        <w:t>Potential r</w:t>
      </w:r>
      <w:r w:rsidRPr="005E560A">
        <w:rPr>
          <w:rFonts w:ascii="Calibri" w:eastAsia="MS Gothic" w:hAnsi="Calibri"/>
          <w:b/>
          <w:bCs/>
          <w:color w:val="4F81BD"/>
          <w:sz w:val="26"/>
          <w:szCs w:val="26"/>
          <w:lang w:val="en-US" w:eastAsia="en-US"/>
        </w:rPr>
        <w:t>eviewers</w:t>
      </w:r>
    </w:p>
    <w:p w14:paraId="63059EE8" w14:textId="24B5CC31" w:rsidR="005E560A" w:rsidRPr="005E560A" w:rsidRDefault="005E560A" w:rsidP="00645C25">
      <w:pPr>
        <w:spacing w:after="12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sz w:val="22"/>
          <w:szCs w:val="22"/>
          <w:lang w:val="en-US" w:eastAsia="en-US"/>
        </w:rPr>
        <w:t>Suggested reviewer(s) (</w:t>
      </w:r>
      <w:r w:rsidRPr="0075467C">
        <w:rPr>
          <w:rFonts w:ascii="Cambria" w:eastAsia="MS Mincho" w:hAnsi="Cambria"/>
          <w:i/>
          <w:iCs/>
          <w:sz w:val="22"/>
          <w:szCs w:val="22"/>
          <w:lang w:val="en-US" w:eastAsia="en-US"/>
        </w:rPr>
        <w:t>names and contact details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):</w:t>
      </w:r>
    </w:p>
    <w:p w14:paraId="69AE0385" w14:textId="1532E0E8" w:rsidR="005E560A" w:rsidRPr="005E560A" w:rsidRDefault="005E560A" w:rsidP="005E560A">
      <w:pPr>
        <w:spacing w:after="12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sz w:val="22"/>
          <w:szCs w:val="22"/>
          <w:lang w:val="en-US" w:eastAsia="en-US"/>
        </w:rPr>
        <w:t>Reviewer to be excluded (</w:t>
      </w:r>
      <w:r w:rsidRPr="0075467C">
        <w:rPr>
          <w:rFonts w:ascii="Cambria" w:eastAsia="MS Mincho" w:hAnsi="Cambria"/>
          <w:i/>
          <w:iCs/>
          <w:sz w:val="22"/>
          <w:szCs w:val="22"/>
          <w:lang w:val="en-US" w:eastAsia="en-US"/>
        </w:rPr>
        <w:t>one name only, optional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 xml:space="preserve">): </w:t>
      </w:r>
    </w:p>
    <w:p w14:paraId="53C9EBF8" w14:textId="05BF4D42" w:rsidR="005E560A" w:rsidRPr="005E560A" w:rsidRDefault="005661C2" w:rsidP="005E560A">
      <w:pPr>
        <w:keepNext/>
        <w:keepLines/>
        <w:spacing w:before="480" w:line="276" w:lineRule="auto"/>
        <w:outlineLvl w:val="0"/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</w:pPr>
      <w:r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  <w:t>5</w:t>
      </w:r>
      <w:r w:rsidR="005E560A" w:rsidRPr="005E560A"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  <w:t>. Audience and Market Potential</w:t>
      </w:r>
    </w:p>
    <w:p w14:paraId="18F60696" w14:textId="77777777" w:rsidR="005E560A" w:rsidRPr="005E560A" w:rsidRDefault="005E560A" w:rsidP="00583D11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Intended readership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(</w:t>
      </w:r>
      <w:r w:rsidRPr="0075467C">
        <w:rPr>
          <w:rFonts w:ascii="Cambria" w:eastAsia="MS Mincho" w:hAnsi="Cambria"/>
          <w:i/>
          <w:iCs/>
          <w:sz w:val="22"/>
          <w:szCs w:val="22"/>
          <w:lang w:val="en-US" w:eastAsia="en-US"/>
        </w:rPr>
        <w:t>please indicate all that apply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):</w:t>
      </w:r>
    </w:p>
    <w:p w14:paraId="7D9711FA" w14:textId="23366378" w:rsidR="00E66116" w:rsidRPr="00E66116" w:rsidRDefault="005E560A" w:rsidP="00E66116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="00E66116" w:rsidRPr="00E66116">
        <w:rPr>
          <w:rFonts w:ascii="Cambria" w:eastAsia="MS Mincho" w:hAnsi="Cambria"/>
          <w:sz w:val="22"/>
          <w:szCs w:val="22"/>
          <w:lang w:val="en-US" w:eastAsia="en-US"/>
        </w:rPr>
        <w:t>Academics / Libraries in the field of:</w:t>
      </w:r>
    </w:p>
    <w:p w14:paraId="2799A1ED" w14:textId="4186525B" w:rsidR="00E66116" w:rsidRPr="00E66116" w:rsidRDefault="00E66116" w:rsidP="00E66116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E66116">
        <w:rPr>
          <w:rFonts w:ascii="Cambria" w:eastAsia="MS Mincho" w:hAnsi="Cambria"/>
          <w:sz w:val="22"/>
          <w:szCs w:val="22"/>
          <w:lang w:val="en-US" w:eastAsia="en-US"/>
        </w:rPr>
        <w:t>Students in the field of:</w:t>
      </w:r>
    </w:p>
    <w:p w14:paraId="4BE5CF8C" w14:textId="2D2857E0" w:rsidR="00E66116" w:rsidRPr="00E66116" w:rsidRDefault="00E66116" w:rsidP="00E66116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E66116">
        <w:rPr>
          <w:rFonts w:ascii="Cambria" w:eastAsia="MS Mincho" w:hAnsi="Cambria"/>
          <w:sz w:val="22"/>
          <w:szCs w:val="22"/>
          <w:lang w:val="en-US" w:eastAsia="en-US"/>
        </w:rPr>
        <w:t>Professionals, please specify:</w:t>
      </w:r>
    </w:p>
    <w:p w14:paraId="667EAD90" w14:textId="716285B3" w:rsidR="005E560A" w:rsidRPr="005E560A" w:rsidRDefault="00E66116" w:rsidP="00E66116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E66116">
        <w:rPr>
          <w:rFonts w:ascii="Cambria" w:eastAsia="MS Mincho" w:hAnsi="Cambria"/>
          <w:sz w:val="22"/>
          <w:szCs w:val="22"/>
          <w:lang w:val="en-US" w:eastAsia="en-US"/>
        </w:rPr>
        <w:t>Other, please specify:</w:t>
      </w:r>
    </w:p>
    <w:p w14:paraId="24D5558A" w14:textId="77777777" w:rsidR="005E560A" w:rsidRPr="005E560A" w:rsidRDefault="005E560A" w:rsidP="00583D11">
      <w:pPr>
        <w:spacing w:before="240" w:line="276" w:lineRule="auto"/>
        <w:rPr>
          <w:rFonts w:ascii="Cambria" w:eastAsia="MS Mincho" w:hAnsi="Cambria"/>
          <w:b/>
          <w:bCs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>Suitability for course adoption:</w:t>
      </w:r>
    </w:p>
    <w:p w14:paraId="273F5C03" w14:textId="77777777" w:rsidR="005E560A" w:rsidRPr="005E560A" w:rsidRDefault="005E560A" w:rsidP="00583D11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No</w:t>
      </w:r>
    </w:p>
    <w:p w14:paraId="44B9A081" w14:textId="4F3E6D5F" w:rsidR="005E560A" w:rsidRPr="005E560A" w:rsidRDefault="005E560A" w:rsidP="005E560A">
      <w:pPr>
        <w:spacing w:after="20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 xml:space="preserve">Yes → </w:t>
      </w:r>
      <w:r w:rsidRPr="0075467C">
        <w:rPr>
          <w:rFonts w:ascii="Cambria" w:eastAsia="MS Mincho" w:hAnsi="Cambria"/>
          <w:i/>
          <w:iCs/>
          <w:sz w:val="22"/>
          <w:szCs w:val="22"/>
          <w:lang w:val="en-US" w:eastAsia="en-US"/>
        </w:rPr>
        <w:t>Please specify subject area, course level, and (if applicable) the number of students</w:t>
      </w:r>
      <w:r w:rsidR="00583D11" w:rsidRPr="0075467C">
        <w:rPr>
          <w:rFonts w:ascii="Cambria" w:eastAsia="MS Mincho" w:hAnsi="Cambria"/>
          <w:i/>
          <w:iCs/>
          <w:sz w:val="22"/>
          <w:szCs w:val="22"/>
          <w:lang w:val="en-US" w:eastAsia="en-US"/>
        </w:rPr>
        <w:t>/year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:</w:t>
      </w:r>
    </w:p>
    <w:p w14:paraId="204F3E4C" w14:textId="7835C01E" w:rsidR="005E560A" w:rsidRPr="00162180" w:rsidRDefault="005E560A" w:rsidP="00583D11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>Relation to existing literature</w:t>
      </w:r>
      <w:r w:rsidR="00162180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 and</w:t>
      </w:r>
      <w:r w:rsidR="00162180" w:rsidRPr="00162180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 competing publications available on the market </w:t>
      </w:r>
      <w:r w:rsidRPr="00162180">
        <w:rPr>
          <w:rFonts w:ascii="Cambria" w:eastAsia="MS Mincho" w:hAnsi="Cambria"/>
          <w:sz w:val="22"/>
          <w:szCs w:val="22"/>
          <w:lang w:val="en-US" w:eastAsia="en-US"/>
        </w:rPr>
        <w:t>(minimum 250 words):</w:t>
      </w:r>
    </w:p>
    <w:p w14:paraId="0E9DD208" w14:textId="77777777" w:rsidR="00583D11" w:rsidRPr="005E560A" w:rsidRDefault="00583D11" w:rsidP="00583D11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</w:p>
    <w:p w14:paraId="2743A626" w14:textId="118FBFD5" w:rsidR="005E560A" w:rsidRPr="00583D11" w:rsidRDefault="005E560A" w:rsidP="005E560A">
      <w:pPr>
        <w:spacing w:after="120" w:line="276" w:lineRule="auto"/>
        <w:rPr>
          <w:rFonts w:ascii="Cambria" w:eastAsia="MS Mincho" w:hAnsi="Cambria"/>
          <w:b/>
          <w:bCs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How does your book fit with Leuven University Press’s publication list and areas of interest? </w:t>
      </w:r>
    </w:p>
    <w:p w14:paraId="04C27FB8" w14:textId="77777777" w:rsidR="00583D11" w:rsidRPr="005E560A" w:rsidRDefault="00583D11" w:rsidP="005E560A">
      <w:pPr>
        <w:spacing w:after="12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</w:p>
    <w:p w14:paraId="6949C8B5" w14:textId="77777777" w:rsidR="005E560A" w:rsidRPr="005E560A" w:rsidRDefault="005E560A" w:rsidP="005E560A">
      <w:pPr>
        <w:spacing w:after="20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>What are the three key features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 xml:space="preserve"> that should convince readers to engage with your book?</w:t>
      </w:r>
    </w:p>
    <w:p w14:paraId="4EA5BDD7" w14:textId="34AA5863" w:rsidR="005E560A" w:rsidRPr="005E560A" w:rsidRDefault="005E560A" w:rsidP="005E560A">
      <w:pPr>
        <w:spacing w:after="20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sz w:val="22"/>
          <w:szCs w:val="22"/>
          <w:lang w:val="en-US" w:eastAsia="en-US"/>
        </w:rPr>
        <w:t>1.</w:t>
      </w:r>
    </w:p>
    <w:p w14:paraId="4770C522" w14:textId="060D9DB1" w:rsidR="005E560A" w:rsidRPr="005E560A" w:rsidRDefault="005E560A" w:rsidP="005E560A">
      <w:pPr>
        <w:spacing w:after="20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sz w:val="22"/>
          <w:szCs w:val="22"/>
          <w:lang w:val="en-US" w:eastAsia="en-US"/>
        </w:rPr>
        <w:t>2.</w:t>
      </w:r>
    </w:p>
    <w:p w14:paraId="4C4795FF" w14:textId="53674CF7" w:rsidR="005E560A" w:rsidRPr="005E560A" w:rsidRDefault="005E560A" w:rsidP="005E560A">
      <w:pPr>
        <w:spacing w:after="20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sz w:val="22"/>
          <w:szCs w:val="22"/>
          <w:lang w:val="en-US" w:eastAsia="en-US"/>
        </w:rPr>
        <w:t xml:space="preserve">3. </w:t>
      </w:r>
    </w:p>
    <w:p w14:paraId="71524002" w14:textId="7F229FCD" w:rsidR="005E560A" w:rsidRPr="005E560A" w:rsidRDefault="005661C2" w:rsidP="005E560A">
      <w:pPr>
        <w:keepNext/>
        <w:keepLines/>
        <w:spacing w:before="480" w:line="276" w:lineRule="auto"/>
        <w:outlineLvl w:val="0"/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</w:pPr>
      <w:r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  <w:t>6</w:t>
      </w:r>
      <w:r w:rsidR="005E560A" w:rsidRPr="005E560A"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  <w:t>. Technical and Financial Requirements</w:t>
      </w:r>
    </w:p>
    <w:p w14:paraId="7B6E8DE6" w14:textId="18256666" w:rsidR="005E560A" w:rsidRPr="005E560A" w:rsidRDefault="005E560A" w:rsidP="005C0EF3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>Planned figures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:</w:t>
      </w:r>
    </w:p>
    <w:p w14:paraId="7B1AC254" w14:textId="6805591D" w:rsidR="005C0EF3" w:rsidRPr="005C0EF3" w:rsidRDefault="005E560A" w:rsidP="005C0EF3">
      <w:pPr>
        <w:pStyle w:val="ListParagraph"/>
        <w:numPr>
          <w:ilvl w:val="0"/>
          <w:numId w:val="18"/>
        </w:numPr>
        <w:spacing w:after="20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C0EF3">
        <w:rPr>
          <w:rFonts w:ascii="Cambria" w:eastAsia="MS Mincho" w:hAnsi="Cambria"/>
          <w:sz w:val="22"/>
          <w:szCs w:val="22"/>
          <w:lang w:val="en-US" w:eastAsia="en-US"/>
        </w:rPr>
        <w:t xml:space="preserve">Illustrations:    </w:t>
      </w:r>
    </w:p>
    <w:p w14:paraId="67F9C8E5" w14:textId="1B5B8904" w:rsidR="005C0EF3" w:rsidRPr="005C0EF3" w:rsidRDefault="005E560A" w:rsidP="005C0EF3">
      <w:pPr>
        <w:pStyle w:val="ListParagraph"/>
        <w:numPr>
          <w:ilvl w:val="0"/>
          <w:numId w:val="18"/>
        </w:numPr>
        <w:spacing w:after="20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C0EF3">
        <w:rPr>
          <w:rFonts w:ascii="Cambria" w:eastAsia="MS Mincho" w:hAnsi="Cambria"/>
          <w:sz w:val="22"/>
          <w:szCs w:val="22"/>
          <w:lang w:val="en-US" w:eastAsia="en-US"/>
        </w:rPr>
        <w:t xml:space="preserve">Tables:   </w:t>
      </w:r>
    </w:p>
    <w:p w14:paraId="5B46B673" w14:textId="767B2C3C" w:rsidR="005E560A" w:rsidRPr="005C0EF3" w:rsidRDefault="005E560A" w:rsidP="005C0EF3">
      <w:pPr>
        <w:pStyle w:val="ListParagraph"/>
        <w:numPr>
          <w:ilvl w:val="0"/>
          <w:numId w:val="18"/>
        </w:numPr>
        <w:spacing w:after="20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C0EF3">
        <w:rPr>
          <w:rFonts w:ascii="Cambria" w:eastAsia="MS Mincho" w:hAnsi="Cambria"/>
          <w:sz w:val="22"/>
          <w:szCs w:val="22"/>
          <w:lang w:val="en-US" w:eastAsia="en-US"/>
        </w:rPr>
        <w:t xml:space="preserve">Charts/Graphs: </w:t>
      </w:r>
    </w:p>
    <w:p w14:paraId="42D24A65" w14:textId="544409EC" w:rsidR="005E560A" w:rsidRPr="005E560A" w:rsidRDefault="005E560A" w:rsidP="005C0EF3">
      <w:pPr>
        <w:spacing w:line="276" w:lineRule="auto"/>
        <w:rPr>
          <w:rFonts w:ascii="Cambria" w:eastAsia="MS Mincho" w:hAnsi="Cambria"/>
          <w:b/>
          <w:bCs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>Do</w:t>
      </w:r>
      <w:r w:rsidR="00162180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es the work </w:t>
      </w: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>require colour illustrations?</w:t>
      </w:r>
    </w:p>
    <w:p w14:paraId="187CDEC2" w14:textId="77777777" w:rsidR="005E560A" w:rsidRPr="005E560A" w:rsidRDefault="005E560A" w:rsidP="005C0EF3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No</w:t>
      </w:r>
    </w:p>
    <w:p w14:paraId="097A78B2" w14:textId="349DE4B7" w:rsidR="005E560A" w:rsidRDefault="005E560A" w:rsidP="005C0EF3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 xml:space="preserve">Yes → </w:t>
      </w:r>
      <w:r w:rsidRPr="0075467C">
        <w:rPr>
          <w:rFonts w:ascii="Cambria" w:eastAsia="MS Mincho" w:hAnsi="Cambria"/>
          <w:i/>
          <w:iCs/>
          <w:sz w:val="22"/>
          <w:szCs w:val="22"/>
          <w:lang w:val="en-US" w:eastAsia="en-US"/>
        </w:rPr>
        <w:t xml:space="preserve">Please specify how many and whether you have financial support to cover </w:t>
      </w:r>
      <w:r w:rsidR="005C0EF3" w:rsidRPr="0075467C">
        <w:rPr>
          <w:rFonts w:ascii="Cambria" w:eastAsia="MS Mincho" w:hAnsi="Cambria"/>
          <w:i/>
          <w:iCs/>
          <w:sz w:val="22"/>
          <w:szCs w:val="22"/>
          <w:lang w:val="en-US" w:eastAsia="en-US"/>
        </w:rPr>
        <w:t xml:space="preserve">colour </w:t>
      </w:r>
      <w:r w:rsidRPr="0075467C">
        <w:rPr>
          <w:rFonts w:ascii="Cambria" w:eastAsia="MS Mincho" w:hAnsi="Cambria"/>
          <w:i/>
          <w:iCs/>
          <w:sz w:val="22"/>
          <w:szCs w:val="22"/>
          <w:lang w:val="en-US" w:eastAsia="en-US"/>
        </w:rPr>
        <w:t>printing costs</w:t>
      </w:r>
      <w:r w:rsidR="005C0EF3">
        <w:rPr>
          <w:rFonts w:ascii="Cambria" w:eastAsia="MS Mincho" w:hAnsi="Cambria"/>
          <w:sz w:val="22"/>
          <w:szCs w:val="22"/>
          <w:lang w:val="en-US" w:eastAsia="en-US"/>
        </w:rPr>
        <w:t xml:space="preserve">: </w:t>
      </w:r>
    </w:p>
    <w:p w14:paraId="0BEB9899" w14:textId="77777777" w:rsidR="005C0EF3" w:rsidRPr="005E560A" w:rsidRDefault="005C0EF3" w:rsidP="005C0EF3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</w:p>
    <w:p w14:paraId="3A74EB54" w14:textId="77777777" w:rsidR="005E560A" w:rsidRPr="005E560A" w:rsidRDefault="005E560A" w:rsidP="007C6EC0">
      <w:pPr>
        <w:spacing w:line="276" w:lineRule="auto"/>
        <w:rPr>
          <w:rFonts w:ascii="Cambria" w:eastAsia="MS Mincho" w:hAnsi="Cambria"/>
          <w:b/>
          <w:bCs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>Have you obtained permissions for all illustrations and artwork?</w:t>
      </w:r>
    </w:p>
    <w:p w14:paraId="3274C4DE" w14:textId="1B947F88" w:rsidR="005E560A" w:rsidRPr="005E560A" w:rsidRDefault="005E560A" w:rsidP="007C6EC0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Yes</w:t>
      </w:r>
    </w:p>
    <w:p w14:paraId="44B139D6" w14:textId="4327DD48" w:rsidR="005E560A" w:rsidRDefault="005E560A" w:rsidP="007C6EC0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 xml:space="preserve">No → </w:t>
      </w:r>
      <w:r w:rsidR="0075467C">
        <w:rPr>
          <w:rFonts w:ascii="Cambria" w:eastAsia="MS Mincho" w:hAnsi="Cambria"/>
          <w:i/>
          <w:iCs/>
          <w:sz w:val="22"/>
          <w:szCs w:val="22"/>
          <w:lang w:val="en-US" w:eastAsia="en-US"/>
        </w:rPr>
        <w:t>Do you</w:t>
      </w:r>
      <w:r w:rsidRPr="0075467C">
        <w:rPr>
          <w:rFonts w:ascii="Cambria" w:eastAsia="MS Mincho" w:hAnsi="Cambria"/>
          <w:i/>
          <w:iCs/>
          <w:sz w:val="22"/>
          <w:szCs w:val="22"/>
          <w:lang w:val="en-US" w:eastAsia="en-US"/>
        </w:rPr>
        <w:t xml:space="preserve"> anticipat</w:t>
      </w:r>
      <w:r w:rsidR="00B729CD" w:rsidRPr="0075467C">
        <w:rPr>
          <w:rFonts w:ascii="Cambria" w:eastAsia="MS Mincho" w:hAnsi="Cambria"/>
          <w:i/>
          <w:iCs/>
          <w:sz w:val="22"/>
          <w:szCs w:val="22"/>
          <w:lang w:val="en-US" w:eastAsia="en-US"/>
        </w:rPr>
        <w:t>e</w:t>
      </w:r>
      <w:r w:rsidR="0075467C">
        <w:rPr>
          <w:rFonts w:ascii="Cambria" w:eastAsia="MS Mincho" w:hAnsi="Cambria"/>
          <w:i/>
          <w:iCs/>
          <w:sz w:val="22"/>
          <w:szCs w:val="22"/>
          <w:lang w:val="en-US" w:eastAsia="en-US"/>
        </w:rPr>
        <w:t xml:space="preserve"> any challenges</w:t>
      </w:r>
      <w:r w:rsidR="007E427D">
        <w:rPr>
          <w:rFonts w:ascii="Cambria" w:eastAsia="MS Mincho" w:hAnsi="Cambria"/>
          <w:i/>
          <w:iCs/>
          <w:sz w:val="22"/>
          <w:szCs w:val="22"/>
          <w:lang w:val="en-US" w:eastAsia="en-US"/>
        </w:rPr>
        <w:t>?</w:t>
      </w:r>
    </w:p>
    <w:p w14:paraId="42825369" w14:textId="77777777" w:rsidR="005C0EF3" w:rsidRPr="005E560A" w:rsidRDefault="005C0EF3" w:rsidP="005C0EF3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</w:p>
    <w:p w14:paraId="5E04A1A1" w14:textId="1CC6AF80" w:rsidR="005E560A" w:rsidRPr="005E560A" w:rsidRDefault="005E560A" w:rsidP="005E560A">
      <w:pPr>
        <w:spacing w:after="12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>Are there any special technical features or production requirements we should be aware of?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 xml:space="preserve"> </w:t>
      </w:r>
    </w:p>
    <w:p w14:paraId="72B983FD" w14:textId="3A515445" w:rsidR="005E560A" w:rsidRPr="005E560A" w:rsidRDefault="005E560A" w:rsidP="005E560A">
      <w:pPr>
        <w:spacing w:after="12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Do you have financial support for </w:t>
      </w:r>
      <w:r w:rsidR="0022746F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the </w:t>
      </w: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>publication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 xml:space="preserve"> (e.g. copyright clearance, </w:t>
      </w:r>
      <w:r w:rsidR="005C0EF3">
        <w:rPr>
          <w:rFonts w:ascii="Cambria" w:eastAsia="MS Mincho" w:hAnsi="Cambria"/>
          <w:sz w:val="22"/>
          <w:szCs w:val="22"/>
          <w:lang w:val="en-US" w:eastAsia="en-US"/>
        </w:rPr>
        <w:t>copy editing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, colour printing</w:t>
      </w:r>
      <w:r w:rsidR="0022746F">
        <w:rPr>
          <w:rFonts w:ascii="Cambria" w:eastAsia="MS Mincho" w:hAnsi="Cambria"/>
          <w:sz w:val="22"/>
          <w:szCs w:val="22"/>
          <w:lang w:val="en-US" w:eastAsia="en-US"/>
        </w:rPr>
        <w:t>, specific design requirements,...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 xml:space="preserve">)? </w:t>
      </w:r>
    </w:p>
    <w:p w14:paraId="52096D55" w14:textId="77777777" w:rsidR="005E560A" w:rsidRPr="005E560A" w:rsidRDefault="005E560A" w:rsidP="00B729CD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Do you have any guaranteed purchases of your book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(e.g. course adoptions, institutional commitments)?</w:t>
      </w:r>
    </w:p>
    <w:p w14:paraId="4EB4296C" w14:textId="77777777" w:rsidR="005E560A" w:rsidRPr="005E560A" w:rsidRDefault="005E560A" w:rsidP="00B729CD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No</w:t>
      </w:r>
    </w:p>
    <w:p w14:paraId="70A60260" w14:textId="0736FB70" w:rsidR="005E560A" w:rsidRPr="005E560A" w:rsidRDefault="005E560A" w:rsidP="00B729CD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 xml:space="preserve">Yes </w:t>
      </w:r>
      <w:bookmarkStart w:id="1" w:name="_Hlk207610239"/>
      <w:r w:rsidRPr="005E560A">
        <w:rPr>
          <w:rFonts w:ascii="Cambria" w:eastAsia="MS Mincho" w:hAnsi="Cambria"/>
          <w:sz w:val="22"/>
          <w:szCs w:val="22"/>
          <w:lang w:val="en-US" w:eastAsia="en-US"/>
        </w:rPr>
        <w:t xml:space="preserve">→ </w:t>
      </w:r>
      <w:r w:rsidRPr="00A807A0">
        <w:rPr>
          <w:rFonts w:ascii="Cambria" w:eastAsia="MS Mincho" w:hAnsi="Cambria"/>
          <w:i/>
          <w:iCs/>
          <w:sz w:val="22"/>
          <w:szCs w:val="22"/>
          <w:lang w:val="en-US" w:eastAsia="en-US"/>
        </w:rPr>
        <w:t>Please specify the number of copies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 xml:space="preserve">: </w:t>
      </w:r>
    </w:p>
    <w:bookmarkEnd w:id="1"/>
    <w:p w14:paraId="2BB61D87" w14:textId="77F36426" w:rsidR="005E560A" w:rsidRPr="00C06A26" w:rsidRDefault="005661C2" w:rsidP="005E560A">
      <w:pPr>
        <w:keepNext/>
        <w:keepLines/>
        <w:spacing w:before="480" w:line="276" w:lineRule="auto"/>
        <w:outlineLvl w:val="0"/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</w:pPr>
      <w:r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  <w:t>7</w:t>
      </w:r>
      <w:r w:rsidR="005E560A" w:rsidRPr="00C06A26">
        <w:rPr>
          <w:rFonts w:ascii="Calibri" w:eastAsia="MS Gothic" w:hAnsi="Calibri"/>
          <w:b/>
          <w:bCs/>
          <w:color w:val="365F91"/>
          <w:sz w:val="28"/>
          <w:szCs w:val="28"/>
          <w:lang w:val="en-US" w:eastAsia="en-US"/>
        </w:rPr>
        <w:t>. Open Access and the KU Leuven Fund for Fair Open Access</w:t>
      </w:r>
    </w:p>
    <w:p w14:paraId="52374D7A" w14:textId="5C0C4F8C" w:rsidR="00EB47E2" w:rsidRPr="00EB47E2" w:rsidRDefault="00EB47E2" w:rsidP="00EB47E2">
      <w:pPr>
        <w:spacing w:after="20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EB47E2">
        <w:rPr>
          <w:rFonts w:ascii="Cambria" w:eastAsia="MS Mincho" w:hAnsi="Cambria"/>
          <w:sz w:val="22"/>
          <w:szCs w:val="22"/>
          <w:lang w:val="en-US" w:eastAsia="en-US"/>
        </w:rPr>
        <w:t xml:space="preserve">Leuven University Press provides authors with two publishing scenarios: traditional (non-Open Access) and the option to publish in </w:t>
      </w:r>
      <w:hyperlink r:id="rId8" w:history="1">
        <w:r w:rsidRPr="00EB47E2">
          <w:rPr>
            <w:rStyle w:val="Hyperlink"/>
            <w:rFonts w:ascii="Cambria" w:eastAsia="MS Mincho" w:hAnsi="Cambria"/>
            <w:sz w:val="22"/>
            <w:szCs w:val="22"/>
            <w:lang w:val="en-US" w:eastAsia="en-US"/>
          </w:rPr>
          <w:t>Open Access</w:t>
        </w:r>
      </w:hyperlink>
      <w:r w:rsidRPr="00EB47E2">
        <w:rPr>
          <w:rFonts w:ascii="Cambria" w:eastAsia="MS Mincho" w:hAnsi="Cambria"/>
          <w:sz w:val="22"/>
          <w:szCs w:val="22"/>
          <w:lang w:val="en-US" w:eastAsia="en-US"/>
        </w:rPr>
        <w:t>.</w:t>
      </w:r>
    </w:p>
    <w:p w14:paraId="684C7589" w14:textId="775B024F" w:rsidR="00EB47E2" w:rsidRPr="00EB47E2" w:rsidRDefault="00EB47E2" w:rsidP="00EB47E2">
      <w:pPr>
        <w:spacing w:after="20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hyperlink r:id="rId9" w:history="1">
        <w:r w:rsidRPr="00EB47E2">
          <w:rPr>
            <w:rStyle w:val="Hyperlink"/>
            <w:rFonts w:ascii="Cambria" w:eastAsia="MS Mincho" w:hAnsi="Cambria"/>
            <w:sz w:val="22"/>
            <w:szCs w:val="22"/>
            <w:lang w:val="en-US" w:eastAsia="en-US"/>
          </w:rPr>
          <w:t>The KU Leuven Fund for Fair Open Access</w:t>
        </w:r>
      </w:hyperlink>
      <w:r w:rsidRPr="00EB47E2">
        <w:rPr>
          <w:rFonts w:ascii="Cambria" w:eastAsia="MS Mincho" w:hAnsi="Cambria"/>
          <w:sz w:val="22"/>
          <w:szCs w:val="22"/>
          <w:lang w:val="en-US" w:eastAsia="en-US"/>
        </w:rPr>
        <w:t xml:space="preserve"> allocates financial support to those authors/editors who do not dispose of sufficient resources to cover the </w:t>
      </w:r>
      <w:r>
        <w:rPr>
          <w:rFonts w:ascii="Cambria" w:eastAsia="MS Mincho" w:hAnsi="Cambria"/>
          <w:sz w:val="22"/>
          <w:szCs w:val="22"/>
          <w:lang w:val="en-US" w:eastAsia="en-US"/>
        </w:rPr>
        <w:t xml:space="preserve">full cost of Gold Open Access. </w:t>
      </w:r>
      <w:r w:rsidR="00E46728" w:rsidRPr="00E46728">
        <w:rPr>
          <w:rFonts w:ascii="Cambria" w:eastAsia="MS Mincho" w:hAnsi="Cambria"/>
          <w:sz w:val="22"/>
          <w:szCs w:val="22"/>
          <w:lang w:val="en-US" w:eastAsia="en-US"/>
        </w:rPr>
        <w:t xml:space="preserve">The actual cost to make a book Open Access </w:t>
      </w:r>
      <w:r w:rsidR="002F4328">
        <w:rPr>
          <w:rFonts w:ascii="Cambria" w:eastAsia="MS Mincho" w:hAnsi="Cambria"/>
          <w:sz w:val="22"/>
          <w:szCs w:val="22"/>
          <w:lang w:val="en-US" w:eastAsia="en-US"/>
        </w:rPr>
        <w:t>is book-specific and will be calculated</w:t>
      </w:r>
      <w:r w:rsidR="00E46728" w:rsidRPr="00E46728">
        <w:rPr>
          <w:rFonts w:ascii="Cambria" w:eastAsia="MS Mincho" w:hAnsi="Cambria"/>
          <w:sz w:val="22"/>
          <w:szCs w:val="22"/>
          <w:lang w:val="en-US" w:eastAsia="en-US"/>
        </w:rPr>
        <w:t xml:space="preserve"> on the word and image count of a book, yet </w:t>
      </w:r>
      <w:r w:rsidR="00816E57" w:rsidRPr="007E427D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on average the </w:t>
      </w:r>
      <w:r w:rsidR="00E46728" w:rsidRPr="007E427D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book processing charges (BPC) will </w:t>
      </w:r>
      <w:r w:rsidR="007E427D" w:rsidRPr="007E427D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range between </w:t>
      </w:r>
      <w:r w:rsidR="00F17036">
        <w:rPr>
          <w:rFonts w:ascii="Cambria" w:eastAsia="MS Mincho" w:hAnsi="Cambria"/>
          <w:b/>
          <w:bCs/>
          <w:sz w:val="22"/>
          <w:szCs w:val="22"/>
          <w:lang w:val="en-US" w:eastAsia="en-US"/>
        </w:rPr>
        <w:t>10.000</w:t>
      </w:r>
      <w:r w:rsidR="007E427D" w:rsidRPr="007E427D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 and </w:t>
      </w:r>
      <w:r w:rsidR="00E46728" w:rsidRPr="007E427D">
        <w:rPr>
          <w:rFonts w:ascii="Cambria" w:eastAsia="MS Mincho" w:hAnsi="Cambria"/>
          <w:b/>
          <w:bCs/>
          <w:sz w:val="22"/>
          <w:szCs w:val="22"/>
          <w:lang w:val="en-US" w:eastAsia="en-US"/>
        </w:rPr>
        <w:t>1</w:t>
      </w:r>
      <w:r w:rsidR="00F17036">
        <w:rPr>
          <w:rFonts w:ascii="Cambria" w:eastAsia="MS Mincho" w:hAnsi="Cambria"/>
          <w:b/>
          <w:bCs/>
          <w:sz w:val="22"/>
          <w:szCs w:val="22"/>
          <w:lang w:val="en-US" w:eastAsia="en-US"/>
        </w:rPr>
        <w:t>1</w:t>
      </w:r>
      <w:r w:rsidR="00E46728" w:rsidRPr="007E427D">
        <w:rPr>
          <w:rFonts w:ascii="Cambria" w:eastAsia="MS Mincho" w:hAnsi="Cambria"/>
          <w:b/>
          <w:bCs/>
          <w:sz w:val="22"/>
          <w:szCs w:val="22"/>
          <w:lang w:val="en-US" w:eastAsia="en-US"/>
        </w:rPr>
        <w:t>.</w:t>
      </w:r>
      <w:r w:rsidR="007E427D" w:rsidRPr="007E427D">
        <w:rPr>
          <w:rFonts w:ascii="Cambria" w:eastAsia="MS Mincho" w:hAnsi="Cambria"/>
          <w:b/>
          <w:bCs/>
          <w:sz w:val="22"/>
          <w:szCs w:val="22"/>
          <w:lang w:val="en-US" w:eastAsia="en-US"/>
        </w:rPr>
        <w:t>5</w:t>
      </w:r>
      <w:r w:rsidR="00E46728" w:rsidRPr="007E427D">
        <w:rPr>
          <w:rFonts w:ascii="Cambria" w:eastAsia="MS Mincho" w:hAnsi="Cambria"/>
          <w:b/>
          <w:bCs/>
          <w:sz w:val="22"/>
          <w:szCs w:val="22"/>
          <w:lang w:val="en-US" w:eastAsia="en-US"/>
        </w:rPr>
        <w:t>00 EUR</w:t>
      </w:r>
      <w:r w:rsidR="00ED7645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 </w:t>
      </w:r>
      <w:bookmarkStart w:id="2" w:name="_Hlk216790215"/>
      <w:r w:rsidR="00ED7645" w:rsidRPr="00ED7645">
        <w:rPr>
          <w:rFonts w:ascii="Cambria" w:eastAsia="MS Mincho" w:hAnsi="Cambria"/>
          <w:sz w:val="22"/>
          <w:szCs w:val="22"/>
          <w:lang w:val="en-US" w:eastAsia="en-US"/>
        </w:rPr>
        <w:t>+ 6% VAT</w:t>
      </w:r>
      <w:r w:rsidR="00ED7645">
        <w:rPr>
          <w:rFonts w:ascii="Cambria" w:eastAsia="MS Mincho" w:hAnsi="Cambria"/>
          <w:sz w:val="22"/>
          <w:szCs w:val="22"/>
          <w:lang w:val="en-US" w:eastAsia="en-US"/>
        </w:rPr>
        <w:t xml:space="preserve"> (</w:t>
      </w:r>
      <w:r w:rsidR="00ED7645" w:rsidRPr="00ED7645">
        <w:rPr>
          <w:rFonts w:ascii="Cambria" w:eastAsia="MS Mincho" w:hAnsi="Cambria"/>
          <w:sz w:val="22"/>
          <w:szCs w:val="22"/>
          <w:lang w:val="en-US" w:eastAsia="en-US"/>
        </w:rPr>
        <w:t>if applicable)</w:t>
      </w:r>
      <w:bookmarkEnd w:id="2"/>
      <w:r w:rsidR="00E46728" w:rsidRPr="00E46728">
        <w:rPr>
          <w:rFonts w:ascii="Cambria" w:eastAsia="MS Mincho" w:hAnsi="Cambria"/>
          <w:sz w:val="22"/>
          <w:szCs w:val="22"/>
          <w:lang w:val="en-US" w:eastAsia="en-US"/>
        </w:rPr>
        <w:t>.</w:t>
      </w:r>
      <w:r w:rsidR="00816E57">
        <w:rPr>
          <w:rFonts w:ascii="Cambria" w:eastAsia="MS Mincho" w:hAnsi="Cambria"/>
          <w:sz w:val="22"/>
          <w:szCs w:val="22"/>
          <w:lang w:val="en-US" w:eastAsia="en-US"/>
        </w:rPr>
        <w:t xml:space="preserve"> This includes the cost of professional copy-editing.</w:t>
      </w:r>
    </w:p>
    <w:p w14:paraId="4A81A3FC" w14:textId="2057D4ED" w:rsidR="00EB47E2" w:rsidRDefault="00EB47E2" w:rsidP="00EB47E2">
      <w:pPr>
        <w:spacing w:after="20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EB47E2">
        <w:rPr>
          <w:rFonts w:ascii="Cambria" w:eastAsia="MS Mincho" w:hAnsi="Cambria"/>
          <w:sz w:val="22"/>
          <w:szCs w:val="22"/>
          <w:lang w:val="en-US" w:eastAsia="en-US"/>
        </w:rPr>
        <w:t>Regardless of their affiliation, all authors can apply for financial support on the condition that their proposal has been accepted and approved by the editorial board of Leuven University Press.</w:t>
      </w:r>
    </w:p>
    <w:p w14:paraId="1824B99A" w14:textId="27558678" w:rsidR="00E46728" w:rsidRPr="007E427D" w:rsidRDefault="00E46728" w:rsidP="00E46728">
      <w:pPr>
        <w:spacing w:after="200" w:line="276" w:lineRule="auto"/>
        <w:rPr>
          <w:rFonts w:ascii="Cambria" w:eastAsia="MS Mincho" w:hAnsi="Cambria"/>
          <w:b/>
          <w:bCs/>
          <w:sz w:val="22"/>
          <w:szCs w:val="22"/>
          <w:lang w:val="en-US" w:eastAsia="en-US"/>
        </w:rPr>
      </w:pPr>
      <w:r w:rsidRPr="007E427D">
        <w:rPr>
          <w:rFonts w:ascii="Cambria" w:eastAsia="MS Mincho" w:hAnsi="Cambria"/>
          <w:b/>
          <w:bCs/>
          <w:sz w:val="22"/>
          <w:szCs w:val="22"/>
          <w:lang w:val="en-US" w:eastAsia="en-US"/>
        </w:rPr>
        <w:t>Non-KU Leuven authors may apply for 1/3 of the BPC. KU Leuven authors may apply for 1/2 of the BPC.</w:t>
      </w:r>
    </w:p>
    <w:p w14:paraId="0C6CAB4E" w14:textId="79B03BFF" w:rsidR="00E46728" w:rsidRDefault="00E46728" w:rsidP="00E46728">
      <w:pPr>
        <w:spacing w:after="20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E46728">
        <w:rPr>
          <w:rFonts w:ascii="Cambria" w:eastAsia="MS Mincho" w:hAnsi="Cambria"/>
          <w:sz w:val="22"/>
          <w:szCs w:val="22"/>
          <w:lang w:val="en-US" w:eastAsia="en-US"/>
        </w:rPr>
        <w:t xml:space="preserve">Textbooks </w:t>
      </w:r>
      <w:r w:rsidR="00364C26">
        <w:rPr>
          <w:rFonts w:ascii="Cambria" w:eastAsia="MS Mincho" w:hAnsi="Cambria"/>
          <w:sz w:val="22"/>
          <w:szCs w:val="22"/>
          <w:lang w:val="en-US" w:eastAsia="en-US"/>
        </w:rPr>
        <w:t xml:space="preserve">and critical text editions </w:t>
      </w:r>
      <w:r w:rsidRPr="00E46728">
        <w:rPr>
          <w:rFonts w:ascii="Cambria" w:eastAsia="MS Mincho" w:hAnsi="Cambria"/>
          <w:sz w:val="22"/>
          <w:szCs w:val="22"/>
          <w:lang w:val="en-US" w:eastAsia="en-US"/>
        </w:rPr>
        <w:t>are not eligible for OA support.</w:t>
      </w:r>
    </w:p>
    <w:p w14:paraId="1E82E309" w14:textId="328C46B7" w:rsidR="005E560A" w:rsidRPr="005E560A" w:rsidRDefault="005E560A" w:rsidP="00E46728">
      <w:pPr>
        <w:spacing w:line="276" w:lineRule="auto"/>
        <w:rPr>
          <w:rFonts w:ascii="Cambria" w:eastAsia="MS Mincho" w:hAnsi="Cambria"/>
          <w:b/>
          <w:bCs/>
          <w:sz w:val="22"/>
          <w:szCs w:val="22"/>
          <w:lang w:val="en-US" w:eastAsia="en-US"/>
        </w:rPr>
      </w:pPr>
      <w:r w:rsidRPr="005E560A">
        <w:rPr>
          <w:rFonts w:ascii="Cambria" w:eastAsia="MS Mincho" w:hAnsi="Cambria"/>
          <w:b/>
          <w:bCs/>
          <w:sz w:val="22"/>
          <w:szCs w:val="22"/>
          <w:lang w:val="en-US" w:eastAsia="en-US"/>
        </w:rPr>
        <w:t>Are you interested in publishing in Open Access?</w:t>
      </w:r>
    </w:p>
    <w:p w14:paraId="09630FEE" w14:textId="61592BB0" w:rsidR="00A54363" w:rsidRDefault="00A54363" w:rsidP="00A54363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Yes</w:t>
      </w:r>
      <w:r>
        <w:rPr>
          <w:rFonts w:ascii="Cambria" w:eastAsia="MS Mincho" w:hAnsi="Cambria"/>
          <w:sz w:val="22"/>
          <w:szCs w:val="22"/>
          <w:lang w:val="en-US" w:eastAsia="en-US"/>
        </w:rPr>
        <w:t>, but I do not have any access to funding</w:t>
      </w:r>
      <w:r w:rsidR="00816E57">
        <w:rPr>
          <w:rFonts w:ascii="Cambria" w:eastAsia="MS Mincho" w:hAnsi="Cambria"/>
          <w:sz w:val="22"/>
          <w:szCs w:val="22"/>
          <w:lang w:val="en-US" w:eastAsia="en-US"/>
        </w:rPr>
        <w:t>.</w:t>
      </w:r>
    </w:p>
    <w:p w14:paraId="1735D13C" w14:textId="4CE6EE22" w:rsidR="00FA34F3" w:rsidRDefault="00FA34F3" w:rsidP="00A54363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>
        <w:rPr>
          <w:rFonts w:ascii="Cambria" w:eastAsia="MS Mincho" w:hAnsi="Cambria"/>
          <w:bCs/>
          <w:sz w:val="22"/>
          <w:szCs w:val="22"/>
          <w:lang w:val="en-US" w:eastAsia="en-US"/>
        </w:rPr>
        <w:t xml:space="preserve">Yes. </w:t>
      </w:r>
      <w:r w:rsidRPr="00FA34F3">
        <w:rPr>
          <w:rFonts w:ascii="Cambria" w:eastAsia="MS Mincho" w:hAnsi="Cambria"/>
          <w:sz w:val="22"/>
          <w:szCs w:val="22"/>
          <w:lang w:val="en-US" w:eastAsia="en-US"/>
        </w:rPr>
        <w:t xml:space="preserve">I </w:t>
      </w:r>
      <w:r>
        <w:rPr>
          <w:rFonts w:ascii="Cambria" w:eastAsia="MS Mincho" w:hAnsi="Cambria"/>
          <w:sz w:val="22"/>
          <w:szCs w:val="22"/>
          <w:lang w:val="en-US" w:eastAsia="en-US"/>
        </w:rPr>
        <w:t xml:space="preserve">do </w:t>
      </w:r>
      <w:r w:rsidR="00184424">
        <w:rPr>
          <w:rFonts w:ascii="Cambria" w:eastAsia="MS Mincho" w:hAnsi="Cambria"/>
          <w:sz w:val="22"/>
          <w:szCs w:val="22"/>
          <w:lang w:val="en-US" w:eastAsia="en-US"/>
        </w:rPr>
        <w:t xml:space="preserve">not have access to funding at this point but there are options that I </w:t>
      </w:r>
      <w:r w:rsidR="00577DCA">
        <w:rPr>
          <w:rFonts w:ascii="Cambria" w:eastAsia="MS Mincho" w:hAnsi="Cambria"/>
          <w:sz w:val="22"/>
          <w:szCs w:val="22"/>
          <w:lang w:val="en-US" w:eastAsia="en-US"/>
        </w:rPr>
        <w:t>will</w:t>
      </w:r>
      <w:r w:rsidR="00184424">
        <w:rPr>
          <w:rFonts w:ascii="Cambria" w:eastAsia="MS Mincho" w:hAnsi="Cambria"/>
          <w:sz w:val="22"/>
          <w:szCs w:val="22"/>
          <w:lang w:val="en-US" w:eastAsia="en-US"/>
        </w:rPr>
        <w:t xml:space="preserve"> explore</w:t>
      </w:r>
      <w:r w:rsidRPr="00FA34F3">
        <w:rPr>
          <w:rFonts w:ascii="Cambria" w:eastAsia="MS Mincho" w:hAnsi="Cambria"/>
          <w:sz w:val="22"/>
          <w:szCs w:val="22"/>
          <w:lang w:val="en-US" w:eastAsia="en-US"/>
        </w:rPr>
        <w:t>.</w:t>
      </w:r>
    </w:p>
    <w:p w14:paraId="406330B5" w14:textId="12313EDC" w:rsidR="00BA5391" w:rsidRDefault="00BA5391" w:rsidP="00BA5391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Yes</w:t>
      </w:r>
      <w:r>
        <w:rPr>
          <w:rFonts w:ascii="Cambria" w:eastAsia="MS Mincho" w:hAnsi="Cambria"/>
          <w:sz w:val="22"/>
          <w:szCs w:val="22"/>
          <w:lang w:val="en-US" w:eastAsia="en-US"/>
        </w:rPr>
        <w:t xml:space="preserve">, but I have limited access to funding, which would cover less than 1/2 or </w:t>
      </w:r>
      <w:r w:rsidR="006F2BB2">
        <w:rPr>
          <w:rFonts w:ascii="Cambria" w:eastAsia="MS Mincho" w:hAnsi="Cambria"/>
          <w:sz w:val="22"/>
          <w:szCs w:val="22"/>
          <w:lang w:val="en-US" w:eastAsia="en-US"/>
        </w:rPr>
        <w:t>2</w:t>
      </w:r>
      <w:r>
        <w:rPr>
          <w:rFonts w:ascii="Cambria" w:eastAsia="MS Mincho" w:hAnsi="Cambria"/>
          <w:sz w:val="22"/>
          <w:szCs w:val="22"/>
          <w:lang w:val="en-US" w:eastAsia="en-US"/>
        </w:rPr>
        <w:t xml:space="preserve">/3 (see above) of the Book </w:t>
      </w:r>
      <w:r w:rsidR="007E427D">
        <w:rPr>
          <w:rFonts w:ascii="Cambria" w:eastAsia="MS Mincho" w:hAnsi="Cambria"/>
          <w:sz w:val="22"/>
          <w:szCs w:val="22"/>
          <w:lang w:val="en-US" w:eastAsia="en-US"/>
        </w:rPr>
        <w:t>Processing</w:t>
      </w:r>
      <w:r>
        <w:rPr>
          <w:rFonts w:ascii="Cambria" w:eastAsia="MS Mincho" w:hAnsi="Cambria"/>
          <w:sz w:val="22"/>
          <w:szCs w:val="22"/>
          <w:lang w:val="en-US" w:eastAsia="en-US"/>
        </w:rPr>
        <w:t xml:space="preserve"> Charges (BPC).</w:t>
      </w:r>
    </w:p>
    <w:p w14:paraId="069E2985" w14:textId="77777777" w:rsidR="00BA5391" w:rsidRDefault="00BA5391" w:rsidP="00A54363">
      <w:pPr>
        <w:spacing w:line="276" w:lineRule="auto"/>
        <w:rPr>
          <w:rFonts w:ascii="Cambria" w:eastAsia="MS Mincho" w:hAnsi="Cambria"/>
          <w:i/>
          <w:iCs/>
          <w:sz w:val="22"/>
          <w:szCs w:val="22"/>
          <w:lang w:val="en-US" w:eastAsia="en-US"/>
        </w:rPr>
      </w:pPr>
      <w:r w:rsidRPr="002F4328">
        <w:rPr>
          <w:rFonts w:ascii="Cambria" w:eastAsia="MS Mincho" w:hAnsi="Cambria"/>
          <w:i/>
          <w:iCs/>
          <w:sz w:val="22"/>
          <w:szCs w:val="22"/>
          <w:lang w:val="en-US" w:eastAsia="en-US"/>
        </w:rPr>
        <w:tab/>
        <w:t>Please specify:</w:t>
      </w:r>
      <w:bookmarkStart w:id="3" w:name="_Hlk207610551"/>
    </w:p>
    <w:p w14:paraId="68608152" w14:textId="2850FE8C" w:rsidR="00A54363" w:rsidRPr="00BA5391" w:rsidRDefault="00A54363" w:rsidP="00A54363">
      <w:pPr>
        <w:spacing w:line="276" w:lineRule="auto"/>
        <w:rPr>
          <w:rFonts w:ascii="Cambria" w:eastAsia="MS Mincho" w:hAnsi="Cambria"/>
          <w:i/>
          <w:iCs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Yes</w:t>
      </w:r>
      <w:r>
        <w:rPr>
          <w:rFonts w:ascii="Cambria" w:eastAsia="MS Mincho" w:hAnsi="Cambria"/>
          <w:sz w:val="22"/>
          <w:szCs w:val="22"/>
          <w:lang w:val="en-US" w:eastAsia="en-US"/>
        </w:rPr>
        <w:t>, and I have access to funding</w:t>
      </w:r>
      <w:r w:rsidR="002F4328">
        <w:rPr>
          <w:rFonts w:ascii="Cambria" w:eastAsia="MS Mincho" w:hAnsi="Cambria"/>
          <w:sz w:val="22"/>
          <w:szCs w:val="22"/>
          <w:lang w:val="en-US" w:eastAsia="en-US"/>
        </w:rPr>
        <w:t xml:space="preserve"> that </w:t>
      </w:r>
      <w:r w:rsidR="00BA5391">
        <w:rPr>
          <w:rFonts w:ascii="Cambria" w:eastAsia="MS Mincho" w:hAnsi="Cambria"/>
          <w:sz w:val="22"/>
          <w:szCs w:val="22"/>
          <w:lang w:val="en-US" w:eastAsia="en-US"/>
        </w:rPr>
        <w:t>could potentiall</w:t>
      </w:r>
      <w:r w:rsidR="007E427D">
        <w:rPr>
          <w:rFonts w:ascii="Cambria" w:eastAsia="MS Mincho" w:hAnsi="Cambria"/>
          <w:sz w:val="22"/>
          <w:szCs w:val="22"/>
          <w:lang w:val="en-US" w:eastAsia="en-US"/>
        </w:rPr>
        <w:t>y</w:t>
      </w:r>
      <w:r w:rsidR="00BA5391">
        <w:rPr>
          <w:rFonts w:ascii="Cambria" w:eastAsia="MS Mincho" w:hAnsi="Cambria"/>
          <w:sz w:val="22"/>
          <w:szCs w:val="22"/>
          <w:lang w:val="en-US" w:eastAsia="en-US"/>
        </w:rPr>
        <w:t xml:space="preserve"> cover </w:t>
      </w:r>
      <w:r w:rsidR="007E427D" w:rsidRPr="00E46728">
        <w:rPr>
          <w:rFonts w:ascii="Cambria" w:eastAsia="MS Mincho" w:hAnsi="Cambria"/>
          <w:sz w:val="22"/>
          <w:szCs w:val="22"/>
          <w:lang w:val="en-US" w:eastAsia="en-US"/>
        </w:rPr>
        <w:t xml:space="preserve">1/2 </w:t>
      </w:r>
      <w:r w:rsidR="00BA5391">
        <w:rPr>
          <w:rFonts w:ascii="Cambria" w:eastAsia="MS Mincho" w:hAnsi="Cambria"/>
          <w:sz w:val="22"/>
          <w:szCs w:val="22"/>
          <w:lang w:val="en-US" w:eastAsia="en-US"/>
        </w:rPr>
        <w:t xml:space="preserve">or </w:t>
      </w:r>
      <w:r w:rsidR="006F2BB2">
        <w:rPr>
          <w:rFonts w:ascii="Cambria" w:eastAsia="MS Mincho" w:hAnsi="Cambria"/>
          <w:sz w:val="22"/>
          <w:szCs w:val="22"/>
          <w:lang w:val="en-US" w:eastAsia="en-US"/>
        </w:rPr>
        <w:t>2</w:t>
      </w:r>
      <w:r w:rsidR="00BA5391">
        <w:rPr>
          <w:rFonts w:ascii="Cambria" w:eastAsia="MS Mincho" w:hAnsi="Cambria"/>
          <w:sz w:val="22"/>
          <w:szCs w:val="22"/>
          <w:lang w:val="en-US" w:eastAsia="en-US"/>
        </w:rPr>
        <w:t xml:space="preserve">/3 of </w:t>
      </w:r>
      <w:r w:rsidR="002F4328">
        <w:rPr>
          <w:rFonts w:ascii="Cambria" w:eastAsia="MS Mincho" w:hAnsi="Cambria"/>
          <w:sz w:val="22"/>
          <w:szCs w:val="22"/>
          <w:lang w:val="en-US" w:eastAsia="en-US"/>
        </w:rPr>
        <w:t xml:space="preserve">the </w:t>
      </w:r>
      <w:r w:rsidR="00BA5391">
        <w:rPr>
          <w:rFonts w:ascii="Cambria" w:eastAsia="MS Mincho" w:hAnsi="Cambria"/>
          <w:sz w:val="22"/>
          <w:szCs w:val="22"/>
          <w:lang w:val="en-US" w:eastAsia="en-US"/>
        </w:rPr>
        <w:t>BPC</w:t>
      </w:r>
    </w:p>
    <w:p w14:paraId="5F864C6B" w14:textId="3CE8AC44" w:rsidR="00816E57" w:rsidRPr="00BA5391" w:rsidRDefault="002F4328" w:rsidP="00BA5391">
      <w:pPr>
        <w:spacing w:line="276" w:lineRule="auto"/>
        <w:rPr>
          <w:rFonts w:ascii="Cambria" w:eastAsia="MS Mincho" w:hAnsi="Cambria"/>
          <w:i/>
          <w:iCs/>
          <w:sz w:val="22"/>
          <w:szCs w:val="22"/>
          <w:lang w:val="en-US" w:eastAsia="en-US"/>
        </w:rPr>
      </w:pPr>
      <w:r w:rsidRPr="002F4328">
        <w:rPr>
          <w:rFonts w:ascii="Cambria" w:eastAsia="MS Mincho" w:hAnsi="Cambria"/>
          <w:i/>
          <w:iCs/>
          <w:sz w:val="22"/>
          <w:szCs w:val="22"/>
          <w:lang w:val="en-US" w:eastAsia="en-US"/>
        </w:rPr>
        <w:tab/>
        <w:t>Please specify:</w:t>
      </w:r>
    </w:p>
    <w:bookmarkEnd w:id="3"/>
    <w:p w14:paraId="44D0BDDC" w14:textId="131F26A2" w:rsidR="00A54363" w:rsidRDefault="002F4328" w:rsidP="00A54363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2F4328">
        <w:rPr>
          <w:rFonts w:ascii="Segoe UI Symbol" w:eastAsia="MS Mincho" w:hAnsi="Segoe UI Symbol" w:cs="Segoe UI Symbol"/>
          <w:sz w:val="22"/>
          <w:szCs w:val="22"/>
          <w:lang w:val="en-US" w:eastAsia="en-US"/>
        </w:rPr>
        <w:t>☐</w:t>
      </w:r>
      <w:r w:rsidRPr="002F4328">
        <w:rPr>
          <w:rFonts w:ascii="Cambria" w:eastAsia="MS Mincho" w:hAnsi="Cambria"/>
          <w:sz w:val="22"/>
          <w:szCs w:val="22"/>
          <w:lang w:val="en-US" w:eastAsia="en-US"/>
        </w:rPr>
        <w:t xml:space="preserve"> Yes, and I have access to funding</w:t>
      </w:r>
      <w:r>
        <w:rPr>
          <w:rFonts w:ascii="Cambria" w:eastAsia="MS Mincho" w:hAnsi="Cambria"/>
          <w:sz w:val="22"/>
          <w:szCs w:val="22"/>
          <w:lang w:val="en-US" w:eastAsia="en-US"/>
        </w:rPr>
        <w:t xml:space="preserve"> that would potentially cover the full BPC </w:t>
      </w:r>
    </w:p>
    <w:p w14:paraId="531B39AF" w14:textId="2121D532" w:rsidR="00BA5391" w:rsidRPr="00BA5391" w:rsidRDefault="00BA5391" w:rsidP="00A54363">
      <w:pPr>
        <w:spacing w:line="276" w:lineRule="auto"/>
        <w:rPr>
          <w:rFonts w:ascii="Cambria" w:eastAsia="MS Mincho" w:hAnsi="Cambria"/>
          <w:i/>
          <w:iCs/>
          <w:sz w:val="22"/>
          <w:szCs w:val="22"/>
          <w:lang w:val="en-US" w:eastAsia="en-US"/>
        </w:rPr>
      </w:pPr>
      <w:r w:rsidRPr="00BA5391">
        <w:rPr>
          <w:rFonts w:ascii="Cambria" w:eastAsia="MS Mincho" w:hAnsi="Cambria"/>
          <w:i/>
          <w:iCs/>
          <w:sz w:val="22"/>
          <w:szCs w:val="22"/>
          <w:lang w:val="en-US" w:eastAsia="en-US"/>
        </w:rPr>
        <w:tab/>
        <w:t>Please specify:</w:t>
      </w:r>
    </w:p>
    <w:p w14:paraId="2404B9A2" w14:textId="77777777" w:rsidR="007E427D" w:rsidRDefault="005E560A" w:rsidP="00A54363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No</w:t>
      </w:r>
    </w:p>
    <w:p w14:paraId="5E97D442" w14:textId="08D68DD8" w:rsidR="00A54363" w:rsidRDefault="002F4328" w:rsidP="007E427D">
      <w:pPr>
        <w:spacing w:line="276" w:lineRule="auto"/>
        <w:ind w:firstLine="709"/>
        <w:rPr>
          <w:rFonts w:ascii="Cambria" w:eastAsia="MS Mincho" w:hAnsi="Cambria"/>
          <w:sz w:val="22"/>
          <w:szCs w:val="22"/>
          <w:lang w:val="en-US" w:eastAsia="en-US"/>
        </w:rPr>
      </w:pPr>
      <w:r w:rsidRPr="002F4328">
        <w:rPr>
          <w:rFonts w:ascii="Cambria" w:eastAsia="MS Mincho" w:hAnsi="Cambria"/>
          <w:i/>
          <w:iCs/>
          <w:sz w:val="22"/>
          <w:szCs w:val="22"/>
          <w:lang w:val="en-US" w:eastAsia="en-US"/>
        </w:rPr>
        <w:t>It would be insightful if you could share</w:t>
      </w:r>
      <w:r w:rsidR="007E427D">
        <w:rPr>
          <w:rFonts w:ascii="Cambria" w:eastAsia="MS Mincho" w:hAnsi="Cambria"/>
          <w:i/>
          <w:iCs/>
          <w:sz w:val="22"/>
          <w:szCs w:val="22"/>
          <w:lang w:val="en-US" w:eastAsia="en-US"/>
        </w:rPr>
        <w:t xml:space="preserve"> with us</w:t>
      </w:r>
      <w:r w:rsidRPr="002F4328">
        <w:rPr>
          <w:rFonts w:ascii="Cambria" w:eastAsia="MS Mincho" w:hAnsi="Cambria"/>
          <w:i/>
          <w:iCs/>
          <w:sz w:val="22"/>
          <w:szCs w:val="22"/>
          <w:lang w:val="en-US" w:eastAsia="en-US"/>
        </w:rPr>
        <w:t xml:space="preserve"> the reasons why</w:t>
      </w:r>
      <w:r w:rsidR="00A54363">
        <w:rPr>
          <w:rFonts w:ascii="Cambria" w:eastAsia="MS Mincho" w:hAnsi="Cambria"/>
          <w:i/>
          <w:iCs/>
          <w:sz w:val="22"/>
          <w:szCs w:val="22"/>
          <w:lang w:val="en-US" w:eastAsia="en-US"/>
        </w:rPr>
        <w:t>:</w:t>
      </w:r>
    </w:p>
    <w:p w14:paraId="04C35DA3" w14:textId="77777777" w:rsidR="00A54363" w:rsidRDefault="00A54363" w:rsidP="00A54363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</w:p>
    <w:p w14:paraId="551DCC3B" w14:textId="2C86EE78" w:rsidR="00A54363" w:rsidRPr="007E427D" w:rsidRDefault="00A54363" w:rsidP="00A54363">
      <w:pPr>
        <w:spacing w:line="276" w:lineRule="auto"/>
        <w:rPr>
          <w:rFonts w:ascii="Cambria" w:eastAsia="MS Mincho" w:hAnsi="Cambria"/>
          <w:b/>
          <w:bCs/>
          <w:i/>
          <w:iCs/>
          <w:sz w:val="22"/>
          <w:szCs w:val="22"/>
          <w:lang w:val="en-US" w:eastAsia="en-US"/>
        </w:rPr>
      </w:pPr>
      <w:r w:rsidRPr="007E427D">
        <w:rPr>
          <w:rFonts w:ascii="Cambria" w:eastAsia="MS Mincho" w:hAnsi="Cambria"/>
          <w:b/>
          <w:bCs/>
          <w:i/>
          <w:iCs/>
          <w:sz w:val="22"/>
          <w:szCs w:val="22"/>
          <w:lang w:val="en-US" w:eastAsia="en-US"/>
        </w:rPr>
        <w:t>If Yes:</w:t>
      </w:r>
    </w:p>
    <w:p w14:paraId="64E8AE29" w14:textId="77777777" w:rsidR="005E560A" w:rsidRPr="00A807A0" w:rsidRDefault="005E560A" w:rsidP="00A807A0">
      <w:pPr>
        <w:spacing w:line="276" w:lineRule="auto"/>
        <w:rPr>
          <w:rFonts w:ascii="Cambria" w:eastAsia="MS Mincho" w:hAnsi="Cambria"/>
          <w:b/>
          <w:bCs/>
          <w:sz w:val="22"/>
          <w:szCs w:val="22"/>
          <w:lang w:val="en-US" w:eastAsia="en-US"/>
        </w:rPr>
      </w:pPr>
      <w:r w:rsidRPr="00A807A0">
        <w:rPr>
          <w:rFonts w:ascii="Cambria" w:eastAsia="MS Mincho" w:hAnsi="Cambria"/>
          <w:b/>
          <w:bCs/>
          <w:sz w:val="22"/>
          <w:szCs w:val="22"/>
          <w:lang w:val="en-US" w:eastAsia="en-US"/>
        </w:rPr>
        <w:t>Do you have a research grant that provides publishing support?</w:t>
      </w:r>
    </w:p>
    <w:p w14:paraId="4D6E4451" w14:textId="77777777" w:rsidR="005E560A" w:rsidRPr="005E560A" w:rsidRDefault="005E560A" w:rsidP="007E427D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No</w:t>
      </w:r>
    </w:p>
    <w:p w14:paraId="1A3FC712" w14:textId="6B9F5524" w:rsidR="005E560A" w:rsidRDefault="005E560A" w:rsidP="007E427D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 xml:space="preserve">Yes → </w:t>
      </w:r>
      <w:r w:rsidRPr="00A807A0">
        <w:rPr>
          <w:rFonts w:ascii="Cambria" w:eastAsia="MS Mincho" w:hAnsi="Cambria"/>
          <w:i/>
          <w:iCs/>
          <w:sz w:val="22"/>
          <w:szCs w:val="22"/>
          <w:lang w:val="en-US" w:eastAsia="en-US"/>
        </w:rPr>
        <w:t>Please specify type and funding body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 xml:space="preserve">: </w:t>
      </w:r>
    </w:p>
    <w:p w14:paraId="31404F08" w14:textId="77777777" w:rsidR="007E427D" w:rsidRPr="005E560A" w:rsidRDefault="007E427D" w:rsidP="007E427D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</w:p>
    <w:p w14:paraId="1BC4C9BE" w14:textId="0AD76588" w:rsidR="005E560A" w:rsidRPr="00A807A0" w:rsidRDefault="005E560A" w:rsidP="00A807A0">
      <w:pPr>
        <w:spacing w:line="276" w:lineRule="auto"/>
        <w:rPr>
          <w:rFonts w:ascii="Cambria" w:eastAsia="MS Mincho" w:hAnsi="Cambria"/>
          <w:b/>
          <w:bCs/>
          <w:sz w:val="22"/>
          <w:szCs w:val="22"/>
          <w:lang w:val="en-US" w:eastAsia="en-US"/>
        </w:rPr>
      </w:pPr>
      <w:r w:rsidRPr="00A807A0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Would you like to apply for </w:t>
      </w:r>
      <w:r w:rsidR="007E427D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partial funding (1/3 or </w:t>
      </w:r>
      <w:r w:rsidR="007E427D" w:rsidRPr="007E427D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1/2 </w:t>
      </w:r>
      <w:r w:rsidR="007E427D">
        <w:rPr>
          <w:rFonts w:ascii="Cambria" w:eastAsia="MS Mincho" w:hAnsi="Cambria"/>
          <w:b/>
          <w:bCs/>
          <w:sz w:val="22"/>
          <w:szCs w:val="22"/>
          <w:lang w:val="en-US" w:eastAsia="en-US"/>
        </w:rPr>
        <w:t xml:space="preserve"> BPC) with </w:t>
      </w:r>
      <w:r w:rsidRPr="00A807A0">
        <w:rPr>
          <w:rFonts w:ascii="Cambria" w:eastAsia="MS Mincho" w:hAnsi="Cambria"/>
          <w:b/>
          <w:bCs/>
          <w:sz w:val="22"/>
          <w:szCs w:val="22"/>
          <w:lang w:val="en-US" w:eastAsia="en-US"/>
        </w:rPr>
        <w:t>the KU Leuven Fund for Fair Open Access?</w:t>
      </w:r>
    </w:p>
    <w:p w14:paraId="677C4D72" w14:textId="77777777" w:rsidR="005E560A" w:rsidRPr="005E560A" w:rsidRDefault="005E560A" w:rsidP="00A807A0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No</w:t>
      </w:r>
    </w:p>
    <w:p w14:paraId="26B3FCEF" w14:textId="77777777" w:rsidR="005E560A" w:rsidRPr="005E560A" w:rsidRDefault="005E560A" w:rsidP="00A807A0">
      <w:pPr>
        <w:spacing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  <w:r w:rsidRPr="005E560A">
        <w:rPr>
          <w:rFonts w:ascii="Segoe UI Symbol" w:eastAsia="MS Mincho" w:hAnsi="Segoe UI Symbol" w:cs="Segoe UI Symbol"/>
          <w:b/>
          <w:sz w:val="22"/>
          <w:szCs w:val="22"/>
          <w:lang w:val="en-US" w:eastAsia="en-US"/>
        </w:rPr>
        <w:t>☐</w:t>
      </w:r>
      <w:r w:rsidRPr="005E560A">
        <w:rPr>
          <w:rFonts w:ascii="Cambria" w:eastAsia="MS Mincho" w:hAnsi="Cambria"/>
          <w:b/>
          <w:sz w:val="22"/>
          <w:szCs w:val="22"/>
          <w:lang w:val="en-US" w:eastAsia="en-US"/>
        </w:rPr>
        <w:t xml:space="preserve"> </w:t>
      </w:r>
      <w:r w:rsidRPr="005E560A">
        <w:rPr>
          <w:rFonts w:ascii="Cambria" w:eastAsia="MS Mincho" w:hAnsi="Cambria"/>
          <w:sz w:val="22"/>
          <w:szCs w:val="22"/>
          <w:lang w:val="en-US" w:eastAsia="en-US"/>
        </w:rPr>
        <w:t>Yes</w:t>
      </w:r>
    </w:p>
    <w:p w14:paraId="61FB3397" w14:textId="77777777" w:rsidR="005E560A" w:rsidRPr="005E560A" w:rsidRDefault="005E560A" w:rsidP="005E560A">
      <w:pPr>
        <w:spacing w:after="200" w:line="276" w:lineRule="auto"/>
        <w:rPr>
          <w:rFonts w:ascii="Cambria" w:eastAsia="MS Mincho" w:hAnsi="Cambria"/>
          <w:sz w:val="22"/>
          <w:szCs w:val="22"/>
          <w:lang w:val="en-US" w:eastAsia="en-US"/>
        </w:rPr>
      </w:pPr>
    </w:p>
    <w:p w14:paraId="3830E5B9" w14:textId="77777777" w:rsidR="00C06A26" w:rsidRDefault="00C06A26" w:rsidP="005E560A">
      <w:pPr>
        <w:spacing w:after="200" w:line="276" w:lineRule="auto"/>
        <w:rPr>
          <w:rFonts w:ascii="Segoe UI Emoji" w:eastAsia="MS Mincho" w:hAnsi="Segoe UI Emoji" w:cs="Segoe UI Emoji"/>
          <w:sz w:val="22"/>
          <w:szCs w:val="22"/>
          <w:lang w:val="en-US" w:eastAsia="en-US"/>
        </w:rPr>
      </w:pPr>
    </w:p>
    <w:p w14:paraId="7CF70EBB" w14:textId="08657B1E" w:rsidR="005E560A" w:rsidRPr="00C06A26" w:rsidRDefault="005E560A" w:rsidP="005E560A">
      <w:pPr>
        <w:spacing w:after="200" w:line="276" w:lineRule="auto"/>
        <w:rPr>
          <w:rFonts w:asciiTheme="minorHAnsi" w:eastAsia="MS Mincho" w:hAnsiTheme="minorHAnsi" w:cstheme="minorHAnsi"/>
          <w:b/>
          <w:bCs/>
          <w:color w:val="365F91"/>
          <w:lang w:val="en-US" w:eastAsia="en-US"/>
        </w:rPr>
      </w:pPr>
      <w:r w:rsidRPr="00C06A26">
        <w:rPr>
          <w:rFonts w:asciiTheme="minorHAnsi" w:eastAsia="MS Mincho" w:hAnsiTheme="minorHAnsi" w:cstheme="minorHAnsi"/>
          <w:b/>
          <w:bCs/>
          <w:color w:val="365F91"/>
          <w:lang w:val="en-US" w:eastAsia="en-US"/>
        </w:rPr>
        <w:t>Thank you for submitting your proposal to Leuven University Press.</w:t>
      </w:r>
    </w:p>
    <w:p w14:paraId="51B1719E" w14:textId="77777777" w:rsidR="009A2432" w:rsidRPr="009A2432" w:rsidRDefault="009A2432" w:rsidP="009A2432">
      <w:pPr>
        <w:rPr>
          <w:rFonts w:ascii="Calibri Light" w:hAnsi="Calibri Light" w:cs="Calibri Light"/>
          <w:sz w:val="22"/>
          <w:szCs w:val="22"/>
          <w:lang w:val="en-US"/>
        </w:rPr>
      </w:pPr>
    </w:p>
    <w:sectPr w:rsidR="009A2432" w:rsidRPr="009A2432" w:rsidSect="00601B60">
      <w:headerReference w:type="default" r:id="rId10"/>
      <w:footerReference w:type="default" r:id="rId11"/>
      <w:type w:val="continuous"/>
      <w:pgSz w:w="11906" w:h="16838"/>
      <w:pgMar w:top="1977" w:right="1286" w:bottom="1417" w:left="1417" w:header="426" w:footer="480" w:gutter="0"/>
      <w:cols w:space="41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7615E" w14:textId="77777777" w:rsidR="001B0A46" w:rsidRDefault="001B0A46">
      <w:r>
        <w:separator/>
      </w:r>
    </w:p>
  </w:endnote>
  <w:endnote w:type="continuationSeparator" w:id="0">
    <w:p w14:paraId="0CFD5C51" w14:textId="77777777" w:rsidR="001B0A46" w:rsidRDefault="001B0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7FE96" w14:textId="77777777" w:rsidR="002879B1" w:rsidRPr="007F58FD" w:rsidRDefault="002879B1">
    <w:pPr>
      <w:pStyle w:val="Footer"/>
      <w:rPr>
        <w:rFonts w:ascii="Georgia" w:hAnsi="Georgia"/>
        <w:color w:val="877530"/>
        <w:sz w:val="18"/>
        <w:szCs w:val="18"/>
      </w:rPr>
    </w:pPr>
  </w:p>
  <w:p w14:paraId="5ACE965C" w14:textId="77777777" w:rsidR="002879B1" w:rsidRPr="007F58FD" w:rsidRDefault="00D249A9">
    <w:pPr>
      <w:pStyle w:val="Footer"/>
      <w:rPr>
        <w:rFonts w:ascii="Garamond" w:hAnsi="Garamond"/>
        <w:color w:val="808080"/>
        <w:sz w:val="18"/>
        <w:szCs w:val="18"/>
        <w:lang w:val="en-GB"/>
      </w:rPr>
    </w:pPr>
    <w:r>
      <w:rPr>
        <w:rFonts w:ascii="Garamond" w:hAnsi="Garamond"/>
        <w:noProof/>
        <w:color w:val="877530"/>
        <w:sz w:val="18"/>
        <w:szCs w:val="18"/>
        <w:lang w:val="nl-BE" w:eastAsia="nl-BE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59167A8" wp14:editId="5642626F">
              <wp:simplePos x="0" y="0"/>
              <wp:positionH relativeFrom="column">
                <wp:posOffset>0</wp:posOffset>
              </wp:positionH>
              <wp:positionV relativeFrom="paragraph">
                <wp:posOffset>-108585</wp:posOffset>
              </wp:positionV>
              <wp:extent cx="5829300" cy="635"/>
              <wp:effectExtent l="9525" t="5715" r="9525" b="12700"/>
              <wp:wrapNone/>
              <wp:docPr id="1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87753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5EEC71" id="Line 8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8.55pt" to="459pt,-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" strokecolor="#877530" strokeweight=".5pt"/>
          </w:pict>
        </mc:Fallback>
      </mc:AlternateContent>
    </w:r>
    <w:r w:rsidR="00F57431">
      <w:rPr>
        <w:rFonts w:ascii="Garamond" w:hAnsi="Garamond"/>
        <w:color w:val="877530"/>
        <w:sz w:val="18"/>
        <w:szCs w:val="18"/>
        <w:lang w:val="en-US"/>
      </w:rPr>
      <w:t>Publishing proposal form</w:t>
    </w:r>
    <w:r w:rsidR="002879B1" w:rsidRPr="007F58FD">
      <w:rPr>
        <w:rFonts w:ascii="Garamond" w:hAnsi="Garamond"/>
        <w:color w:val="808080"/>
        <w:sz w:val="18"/>
        <w:szCs w:val="18"/>
        <w:lang w:val="en-GB"/>
      </w:rPr>
      <w:tab/>
    </w:r>
    <w:r w:rsidR="002879B1" w:rsidRPr="007F58FD">
      <w:rPr>
        <w:rFonts w:ascii="Garamond" w:hAnsi="Garamond"/>
        <w:color w:val="808080"/>
        <w:sz w:val="18"/>
        <w:szCs w:val="18"/>
        <w:lang w:val="en-GB"/>
      </w:rPr>
      <w:tab/>
    </w:r>
    <w:r w:rsidR="002879B1" w:rsidRPr="00A41040">
      <w:rPr>
        <w:rFonts w:ascii="Garamond" w:hAnsi="Garamond"/>
        <w:color w:val="877530"/>
        <w:sz w:val="18"/>
        <w:szCs w:val="18"/>
        <w:lang w:val="en-US"/>
      </w:rPr>
      <w:t xml:space="preserve">Page </w:t>
    </w:r>
    <w:r w:rsidR="002879B1" w:rsidRPr="007F58FD">
      <w:rPr>
        <w:rFonts w:ascii="Garamond" w:hAnsi="Garamond"/>
        <w:color w:val="877530"/>
        <w:sz w:val="18"/>
        <w:szCs w:val="18"/>
      </w:rPr>
      <w:fldChar w:fldCharType="begin"/>
    </w:r>
    <w:r w:rsidR="002879B1" w:rsidRPr="00A41040">
      <w:rPr>
        <w:rFonts w:ascii="Garamond" w:hAnsi="Garamond"/>
        <w:color w:val="877530"/>
        <w:sz w:val="18"/>
        <w:szCs w:val="18"/>
        <w:lang w:val="en-US"/>
      </w:rPr>
      <w:instrText xml:space="preserve"> PAGE </w:instrText>
    </w:r>
    <w:r w:rsidR="002879B1" w:rsidRPr="007F58FD">
      <w:rPr>
        <w:rFonts w:ascii="Garamond" w:hAnsi="Garamond"/>
        <w:color w:val="877530"/>
        <w:sz w:val="18"/>
        <w:szCs w:val="18"/>
      </w:rPr>
      <w:fldChar w:fldCharType="separate"/>
    </w:r>
    <w:r w:rsidR="00F57431">
      <w:rPr>
        <w:rFonts w:ascii="Garamond" w:hAnsi="Garamond"/>
        <w:noProof/>
        <w:color w:val="877530"/>
        <w:sz w:val="18"/>
        <w:szCs w:val="18"/>
        <w:lang w:val="en-US"/>
      </w:rPr>
      <w:t>2</w:t>
    </w:r>
    <w:r w:rsidR="002879B1" w:rsidRPr="007F58FD">
      <w:rPr>
        <w:rFonts w:ascii="Garamond" w:hAnsi="Garamond"/>
        <w:color w:val="877530"/>
        <w:sz w:val="18"/>
        <w:szCs w:val="18"/>
      </w:rPr>
      <w:fldChar w:fldCharType="end"/>
    </w:r>
    <w:r w:rsidR="002879B1" w:rsidRPr="00A41040">
      <w:rPr>
        <w:rFonts w:ascii="Garamond" w:hAnsi="Garamond"/>
        <w:color w:val="877530"/>
        <w:sz w:val="18"/>
        <w:szCs w:val="18"/>
        <w:lang w:val="en-US"/>
      </w:rPr>
      <w:t xml:space="preserve"> of </w:t>
    </w:r>
    <w:r w:rsidR="002879B1" w:rsidRPr="007F58FD">
      <w:rPr>
        <w:rFonts w:ascii="Garamond" w:hAnsi="Garamond"/>
        <w:color w:val="877530"/>
        <w:sz w:val="18"/>
        <w:szCs w:val="18"/>
      </w:rPr>
      <w:fldChar w:fldCharType="begin"/>
    </w:r>
    <w:r w:rsidR="002879B1" w:rsidRPr="00A41040">
      <w:rPr>
        <w:rFonts w:ascii="Garamond" w:hAnsi="Garamond"/>
        <w:color w:val="877530"/>
        <w:sz w:val="18"/>
        <w:szCs w:val="18"/>
        <w:lang w:val="en-US"/>
      </w:rPr>
      <w:instrText xml:space="preserve"> NUMPAGES </w:instrText>
    </w:r>
    <w:r w:rsidR="002879B1" w:rsidRPr="007F58FD">
      <w:rPr>
        <w:rFonts w:ascii="Garamond" w:hAnsi="Garamond"/>
        <w:color w:val="877530"/>
        <w:sz w:val="18"/>
        <w:szCs w:val="18"/>
      </w:rPr>
      <w:fldChar w:fldCharType="separate"/>
    </w:r>
    <w:r w:rsidR="00F57431">
      <w:rPr>
        <w:rFonts w:ascii="Garamond" w:hAnsi="Garamond"/>
        <w:noProof/>
        <w:color w:val="877530"/>
        <w:sz w:val="18"/>
        <w:szCs w:val="18"/>
        <w:lang w:val="en-US"/>
      </w:rPr>
      <w:t>5</w:t>
    </w:r>
    <w:r w:rsidR="002879B1" w:rsidRPr="007F58FD">
      <w:rPr>
        <w:rFonts w:ascii="Garamond" w:hAnsi="Garamond"/>
        <w:color w:val="87753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D8988" w14:textId="77777777" w:rsidR="001B0A46" w:rsidRDefault="001B0A46">
      <w:r>
        <w:separator/>
      </w:r>
    </w:p>
  </w:footnote>
  <w:footnote w:type="continuationSeparator" w:id="0">
    <w:p w14:paraId="1EDC4EFA" w14:textId="77777777" w:rsidR="001B0A46" w:rsidRDefault="001B0A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97FBC" w14:textId="77777777" w:rsidR="00601B60" w:rsidRDefault="002879B1" w:rsidP="00601B60">
    <w:pPr>
      <w:pStyle w:val="Header"/>
      <w:tabs>
        <w:tab w:val="clear" w:pos="4536"/>
        <w:tab w:val="left" w:pos="5387"/>
      </w:tabs>
      <w:rPr>
        <w:rFonts w:ascii="Garamond" w:hAnsi="Garamond"/>
        <w:sz w:val="18"/>
        <w:szCs w:val="18"/>
      </w:rPr>
    </w:pPr>
    <w:r w:rsidRPr="007F58FD">
      <w:rPr>
        <w:sz w:val="18"/>
        <w:szCs w:val="18"/>
      </w:rPr>
      <w:tab/>
    </w:r>
    <w:r w:rsidR="00601B60">
      <w:rPr>
        <w:noProof/>
        <w:sz w:val="18"/>
        <w:szCs w:val="18"/>
        <w:lang w:val="nl-BE" w:eastAsia="nl-BE"/>
      </w:rPr>
      <w:drawing>
        <wp:inline distT="0" distB="0" distL="0" distR="0" wp14:anchorId="060B0C84" wp14:editId="70EBEA88">
          <wp:extent cx="1952625" cy="514350"/>
          <wp:effectExtent l="0" t="0" r="9525" b="0"/>
          <wp:docPr id="8" name="Picture 8" descr="web groot logo_upl_kleur_eng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web groot logo_upl_kleur_eng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562BC3" w14:textId="77777777" w:rsidR="00601B60" w:rsidRDefault="00601B60" w:rsidP="00601B60">
    <w:pPr>
      <w:pStyle w:val="Header"/>
      <w:tabs>
        <w:tab w:val="clear" w:pos="4536"/>
        <w:tab w:val="left" w:pos="6120"/>
      </w:tabs>
      <w:rPr>
        <w:rFonts w:ascii="Garamond" w:hAnsi="Garamond"/>
        <w:sz w:val="18"/>
        <w:szCs w:val="18"/>
      </w:rPr>
    </w:pPr>
    <w:r>
      <w:rPr>
        <w:rFonts w:ascii="Garamond" w:hAnsi="Garamond"/>
        <w:sz w:val="18"/>
        <w:szCs w:val="18"/>
      </w:rPr>
      <w:tab/>
    </w:r>
  </w:p>
  <w:p w14:paraId="55D990DC" w14:textId="77777777" w:rsidR="00601B60" w:rsidRPr="002C1767" w:rsidRDefault="00601B60" w:rsidP="00601B60">
    <w:pPr>
      <w:pStyle w:val="Header"/>
      <w:tabs>
        <w:tab w:val="clear" w:pos="4536"/>
        <w:tab w:val="left" w:pos="6096"/>
      </w:tabs>
      <w:rPr>
        <w:rFonts w:ascii="Garamond" w:hAnsi="Garamond"/>
        <w:color w:val="877530"/>
        <w:sz w:val="18"/>
        <w:szCs w:val="18"/>
      </w:rPr>
    </w:pPr>
    <w:r>
      <w:rPr>
        <w:rFonts w:ascii="Garamond" w:hAnsi="Garamond"/>
        <w:sz w:val="18"/>
        <w:szCs w:val="18"/>
      </w:rPr>
      <w:tab/>
    </w:r>
    <w:r w:rsidRPr="002C1767">
      <w:rPr>
        <w:rFonts w:ascii="Garamond" w:hAnsi="Garamond"/>
        <w:color w:val="877530"/>
        <w:sz w:val="18"/>
        <w:szCs w:val="18"/>
      </w:rPr>
      <w:t>Minderbroedersstraat 4 – bus 5602</w:t>
    </w:r>
  </w:p>
  <w:p w14:paraId="16972A88" w14:textId="77777777" w:rsidR="00601B60" w:rsidRPr="002C1767" w:rsidRDefault="00601B60" w:rsidP="00601B60">
    <w:pPr>
      <w:pStyle w:val="Header"/>
      <w:tabs>
        <w:tab w:val="clear" w:pos="4536"/>
        <w:tab w:val="left" w:pos="6096"/>
      </w:tabs>
      <w:rPr>
        <w:rFonts w:ascii="Garamond" w:hAnsi="Garamond"/>
        <w:color w:val="877530"/>
        <w:sz w:val="18"/>
        <w:szCs w:val="18"/>
      </w:rPr>
    </w:pPr>
    <w:r w:rsidRPr="002C1767">
      <w:rPr>
        <w:rFonts w:ascii="Garamond" w:hAnsi="Garamond"/>
        <w:color w:val="877530"/>
        <w:sz w:val="18"/>
        <w:szCs w:val="18"/>
      </w:rPr>
      <w:tab/>
      <w:t>3000 Leuven, Belgium</w:t>
    </w:r>
  </w:p>
  <w:p w14:paraId="40475862" w14:textId="77777777" w:rsidR="00601B60" w:rsidRPr="002C1767" w:rsidRDefault="00601B60" w:rsidP="00601B60">
    <w:pPr>
      <w:pStyle w:val="Header"/>
      <w:tabs>
        <w:tab w:val="clear" w:pos="4536"/>
        <w:tab w:val="left" w:pos="6096"/>
      </w:tabs>
      <w:rPr>
        <w:rFonts w:ascii="Garamond" w:hAnsi="Garamond"/>
        <w:color w:val="877530"/>
        <w:sz w:val="18"/>
        <w:szCs w:val="18"/>
      </w:rPr>
    </w:pPr>
    <w:r w:rsidRPr="002C1767">
      <w:rPr>
        <w:rFonts w:ascii="Garamond" w:hAnsi="Garamond"/>
        <w:color w:val="877530"/>
        <w:sz w:val="18"/>
        <w:szCs w:val="18"/>
      </w:rPr>
      <w:tab/>
      <w:t xml:space="preserve">T + 32 16 32 53 45 </w:t>
    </w:r>
    <w:r w:rsidRPr="002C1767">
      <w:rPr>
        <w:rFonts w:ascii="Garamond" w:hAnsi="Garamond" w:cs="Arial"/>
        <w:color w:val="877530"/>
        <w:sz w:val="18"/>
        <w:szCs w:val="18"/>
      </w:rPr>
      <w:t>•</w:t>
    </w:r>
    <w:r w:rsidRPr="002C1767">
      <w:rPr>
        <w:rFonts w:ascii="Garamond" w:hAnsi="Garamond"/>
        <w:color w:val="877530"/>
        <w:sz w:val="18"/>
        <w:szCs w:val="18"/>
      </w:rPr>
      <w:t xml:space="preserve"> F + 32 16 53 52</w:t>
    </w:r>
  </w:p>
  <w:p w14:paraId="0C166B31" w14:textId="77777777" w:rsidR="00601B60" w:rsidRPr="009128EE" w:rsidRDefault="00601B60" w:rsidP="00601B60">
    <w:pPr>
      <w:pStyle w:val="Header"/>
      <w:tabs>
        <w:tab w:val="clear" w:pos="4536"/>
        <w:tab w:val="left" w:pos="6096"/>
      </w:tabs>
      <w:rPr>
        <w:rFonts w:ascii="Garamond" w:hAnsi="Garamond"/>
        <w:color w:val="877530"/>
        <w:sz w:val="18"/>
        <w:szCs w:val="18"/>
        <w:lang w:val="it-IT"/>
      </w:rPr>
    </w:pPr>
    <w:r w:rsidRPr="002C1767">
      <w:rPr>
        <w:rFonts w:ascii="Garamond" w:hAnsi="Garamond"/>
        <w:color w:val="877530"/>
        <w:sz w:val="18"/>
        <w:szCs w:val="18"/>
      </w:rPr>
      <w:tab/>
    </w:r>
    <w:r w:rsidRPr="009128EE">
      <w:rPr>
        <w:rFonts w:ascii="Garamond" w:hAnsi="Garamond"/>
        <w:color w:val="877530"/>
        <w:sz w:val="18"/>
        <w:szCs w:val="18"/>
        <w:lang w:val="it-IT"/>
      </w:rPr>
      <w:t xml:space="preserve">E </w:t>
    </w:r>
    <w:hyperlink r:id="rId2" w:history="1">
      <w:r w:rsidRPr="009128EE">
        <w:rPr>
          <w:rStyle w:val="Hyperlink"/>
          <w:rFonts w:ascii="Garamond" w:hAnsi="Garamond" w:cs="Arial"/>
          <w:color w:val="877530"/>
          <w:sz w:val="18"/>
          <w:szCs w:val="18"/>
          <w:lang w:val="it-IT"/>
        </w:rPr>
        <w:t>info@lup.be</w:t>
      </w:r>
    </w:hyperlink>
    <w:r w:rsidRPr="009128EE">
      <w:rPr>
        <w:rFonts w:ascii="Garamond" w:hAnsi="Garamond" w:cs="Arial"/>
        <w:color w:val="877530"/>
        <w:sz w:val="18"/>
        <w:szCs w:val="18"/>
        <w:lang w:val="it-IT"/>
      </w:rPr>
      <w:t xml:space="preserve"> • www.lup.be</w:t>
    </w:r>
  </w:p>
  <w:p w14:paraId="531AE422" w14:textId="77777777" w:rsidR="002879B1" w:rsidRPr="009128EE" w:rsidRDefault="002879B1" w:rsidP="00601B60">
    <w:pPr>
      <w:pStyle w:val="Header"/>
      <w:tabs>
        <w:tab w:val="clear" w:pos="4536"/>
        <w:tab w:val="clear" w:pos="9072"/>
        <w:tab w:val="left" w:pos="6120"/>
      </w:tabs>
      <w:rPr>
        <w:rFonts w:ascii="Garamond" w:hAnsi="Garamond"/>
        <w:color w:val="877530"/>
        <w:sz w:val="18"/>
        <w:szCs w:val="18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7AE6"/>
    <w:multiLevelType w:val="hybridMultilevel"/>
    <w:tmpl w:val="FE5E2992"/>
    <w:lvl w:ilvl="0" w:tplc="1BCE230C">
      <w:numFmt w:val="bullet"/>
      <w:lvlText w:val=""/>
      <w:lvlJc w:val="left"/>
      <w:pPr>
        <w:ind w:left="1065" w:hanging="705"/>
      </w:pPr>
      <w:rPr>
        <w:rFonts w:ascii="Symbol" w:eastAsia="Times New Roman" w:hAnsi="Symbol" w:cs="Calibri Light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53C10"/>
    <w:multiLevelType w:val="hybridMultilevel"/>
    <w:tmpl w:val="FF3090A4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E0978"/>
    <w:multiLevelType w:val="multilevel"/>
    <w:tmpl w:val="C3DAF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1D2BBD"/>
    <w:multiLevelType w:val="hybridMultilevel"/>
    <w:tmpl w:val="7EAC2756"/>
    <w:lvl w:ilvl="0" w:tplc="3BFEEF42">
      <w:numFmt w:val="bullet"/>
      <w:lvlText w:val=""/>
      <w:lvlJc w:val="left"/>
      <w:pPr>
        <w:ind w:left="1065" w:hanging="705"/>
      </w:pPr>
      <w:rPr>
        <w:rFonts w:ascii="Symbol" w:eastAsia="Times New Roman" w:hAnsi="Symbol" w:cs="Calibri Light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838A2"/>
    <w:multiLevelType w:val="hybridMultilevel"/>
    <w:tmpl w:val="32381F74"/>
    <w:lvl w:ilvl="0" w:tplc="568004C4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789" w:hanging="360"/>
      </w:pPr>
    </w:lvl>
    <w:lvl w:ilvl="2" w:tplc="0813001B" w:tentative="1">
      <w:start w:val="1"/>
      <w:numFmt w:val="lowerRoman"/>
      <w:lvlText w:val="%3."/>
      <w:lvlJc w:val="right"/>
      <w:pPr>
        <w:ind w:left="2509" w:hanging="180"/>
      </w:pPr>
    </w:lvl>
    <w:lvl w:ilvl="3" w:tplc="0813000F" w:tentative="1">
      <w:start w:val="1"/>
      <w:numFmt w:val="decimal"/>
      <w:lvlText w:val="%4."/>
      <w:lvlJc w:val="left"/>
      <w:pPr>
        <w:ind w:left="3229" w:hanging="360"/>
      </w:pPr>
    </w:lvl>
    <w:lvl w:ilvl="4" w:tplc="08130019" w:tentative="1">
      <w:start w:val="1"/>
      <w:numFmt w:val="lowerLetter"/>
      <w:lvlText w:val="%5."/>
      <w:lvlJc w:val="left"/>
      <w:pPr>
        <w:ind w:left="3949" w:hanging="360"/>
      </w:pPr>
    </w:lvl>
    <w:lvl w:ilvl="5" w:tplc="0813001B" w:tentative="1">
      <w:start w:val="1"/>
      <w:numFmt w:val="lowerRoman"/>
      <w:lvlText w:val="%6."/>
      <w:lvlJc w:val="right"/>
      <w:pPr>
        <w:ind w:left="4669" w:hanging="180"/>
      </w:pPr>
    </w:lvl>
    <w:lvl w:ilvl="6" w:tplc="0813000F" w:tentative="1">
      <w:start w:val="1"/>
      <w:numFmt w:val="decimal"/>
      <w:lvlText w:val="%7."/>
      <w:lvlJc w:val="left"/>
      <w:pPr>
        <w:ind w:left="5389" w:hanging="360"/>
      </w:pPr>
    </w:lvl>
    <w:lvl w:ilvl="7" w:tplc="08130019" w:tentative="1">
      <w:start w:val="1"/>
      <w:numFmt w:val="lowerLetter"/>
      <w:lvlText w:val="%8."/>
      <w:lvlJc w:val="left"/>
      <w:pPr>
        <w:ind w:left="6109" w:hanging="360"/>
      </w:pPr>
    </w:lvl>
    <w:lvl w:ilvl="8" w:tplc="08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37B637C"/>
    <w:multiLevelType w:val="hybridMultilevel"/>
    <w:tmpl w:val="3022CFF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27616F"/>
    <w:multiLevelType w:val="hybridMultilevel"/>
    <w:tmpl w:val="438A5C6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B12408"/>
    <w:multiLevelType w:val="hybridMultilevel"/>
    <w:tmpl w:val="BE3A2F1C"/>
    <w:lvl w:ilvl="0" w:tplc="D1DC8682">
      <w:numFmt w:val="bullet"/>
      <w:lvlText w:val=""/>
      <w:lvlJc w:val="left"/>
      <w:pPr>
        <w:ind w:left="1065" w:hanging="705"/>
      </w:pPr>
      <w:rPr>
        <w:rFonts w:ascii="Symbol" w:eastAsia="Times New Roman" w:hAnsi="Symbol" w:cs="Calibri Light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51E93"/>
    <w:multiLevelType w:val="hybridMultilevel"/>
    <w:tmpl w:val="7FEC19B8"/>
    <w:lvl w:ilvl="0" w:tplc="A656AAF8">
      <w:numFmt w:val="bullet"/>
      <w:lvlText w:val=""/>
      <w:lvlJc w:val="left"/>
      <w:pPr>
        <w:ind w:left="1065" w:hanging="705"/>
      </w:pPr>
      <w:rPr>
        <w:rFonts w:ascii="Symbol" w:eastAsia="Times New Roman" w:hAnsi="Symbol" w:cs="Calibri Light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C442F2"/>
    <w:multiLevelType w:val="hybridMultilevel"/>
    <w:tmpl w:val="DC1805DE"/>
    <w:lvl w:ilvl="0" w:tplc="1C5AFB56">
      <w:start w:val="4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  <w:b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CB1EF1"/>
    <w:multiLevelType w:val="hybridMultilevel"/>
    <w:tmpl w:val="27B46E54"/>
    <w:lvl w:ilvl="0" w:tplc="08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E8C2E22">
      <w:numFmt w:val="bullet"/>
      <w:lvlText w:val="•"/>
      <w:lvlJc w:val="left"/>
      <w:pPr>
        <w:ind w:left="1080" w:hanging="360"/>
      </w:pPr>
      <w:rPr>
        <w:rFonts w:ascii="Cambria" w:eastAsia="MS Mincho" w:hAnsi="Cambria" w:cs="Times New Roman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70345D"/>
    <w:multiLevelType w:val="hybridMultilevel"/>
    <w:tmpl w:val="F0962EC8"/>
    <w:lvl w:ilvl="0" w:tplc="2F16E8C2">
      <w:numFmt w:val="bullet"/>
      <w:lvlText w:val=""/>
      <w:lvlJc w:val="left"/>
      <w:pPr>
        <w:ind w:left="1065" w:hanging="705"/>
      </w:pPr>
      <w:rPr>
        <w:rFonts w:ascii="Symbol" w:eastAsia="Times New Roman" w:hAnsi="Symbol" w:cs="Calibri Light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9079FA"/>
    <w:multiLevelType w:val="hybridMultilevel"/>
    <w:tmpl w:val="7F4C1DAA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B3AE9"/>
    <w:multiLevelType w:val="hybridMultilevel"/>
    <w:tmpl w:val="84AC533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A353E6"/>
    <w:multiLevelType w:val="hybridMultilevel"/>
    <w:tmpl w:val="6E9856DA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BB15845"/>
    <w:multiLevelType w:val="hybridMultilevel"/>
    <w:tmpl w:val="1C88135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DB05B0"/>
    <w:multiLevelType w:val="hybridMultilevel"/>
    <w:tmpl w:val="B23AD936"/>
    <w:lvl w:ilvl="0" w:tplc="08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D897367"/>
    <w:multiLevelType w:val="hybridMultilevel"/>
    <w:tmpl w:val="2C8207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D6005B"/>
    <w:multiLevelType w:val="hybridMultilevel"/>
    <w:tmpl w:val="BFE6815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E4544C"/>
    <w:multiLevelType w:val="hybridMultilevel"/>
    <w:tmpl w:val="72885A66"/>
    <w:lvl w:ilvl="0" w:tplc="08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7334771">
    <w:abstractNumId w:val="6"/>
  </w:num>
  <w:num w:numId="2" w16cid:durableId="1336835219">
    <w:abstractNumId w:val="7"/>
  </w:num>
  <w:num w:numId="3" w16cid:durableId="958336213">
    <w:abstractNumId w:val="15"/>
  </w:num>
  <w:num w:numId="4" w16cid:durableId="866530746">
    <w:abstractNumId w:val="8"/>
  </w:num>
  <w:num w:numId="5" w16cid:durableId="201747500">
    <w:abstractNumId w:val="17"/>
  </w:num>
  <w:num w:numId="6" w16cid:durableId="1209105828">
    <w:abstractNumId w:val="0"/>
  </w:num>
  <w:num w:numId="7" w16cid:durableId="1948582085">
    <w:abstractNumId w:val="12"/>
  </w:num>
  <w:num w:numId="8" w16cid:durableId="357661636">
    <w:abstractNumId w:val="11"/>
  </w:num>
  <w:num w:numId="9" w16cid:durableId="1111701120">
    <w:abstractNumId w:val="18"/>
  </w:num>
  <w:num w:numId="10" w16cid:durableId="257492278">
    <w:abstractNumId w:val="3"/>
  </w:num>
  <w:num w:numId="11" w16cid:durableId="1770929573">
    <w:abstractNumId w:val="9"/>
  </w:num>
  <w:num w:numId="12" w16cid:durableId="781150701">
    <w:abstractNumId w:val="1"/>
  </w:num>
  <w:num w:numId="13" w16cid:durableId="1458644542">
    <w:abstractNumId w:val="2"/>
  </w:num>
  <w:num w:numId="14" w16cid:durableId="732435174">
    <w:abstractNumId w:val="14"/>
  </w:num>
  <w:num w:numId="15" w16cid:durableId="17318363">
    <w:abstractNumId w:val="4"/>
  </w:num>
  <w:num w:numId="16" w16cid:durableId="1820997983">
    <w:abstractNumId w:val="10"/>
  </w:num>
  <w:num w:numId="17" w16cid:durableId="266423790">
    <w:abstractNumId w:val="19"/>
  </w:num>
  <w:num w:numId="18" w16cid:durableId="1438675137">
    <w:abstractNumId w:val="16"/>
  </w:num>
  <w:num w:numId="19" w16cid:durableId="1741637588">
    <w:abstractNumId w:val="13"/>
  </w:num>
  <w:num w:numId="20" w16cid:durableId="21177511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hdrShapeDefaults>
    <o:shapedefaults v:ext="edit" spidmax="2050">
      <o:colormru v:ext="edit" colors="#00a5db,#87753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432"/>
    <w:rsid w:val="000108AF"/>
    <w:rsid w:val="00010A09"/>
    <w:rsid w:val="00045FEE"/>
    <w:rsid w:val="00050DE0"/>
    <w:rsid w:val="00075B57"/>
    <w:rsid w:val="000815FF"/>
    <w:rsid w:val="000854A7"/>
    <w:rsid w:val="00086392"/>
    <w:rsid w:val="000967C0"/>
    <w:rsid w:val="000A6223"/>
    <w:rsid w:val="000B424D"/>
    <w:rsid w:val="000C2547"/>
    <w:rsid w:val="000C4713"/>
    <w:rsid w:val="000D3955"/>
    <w:rsid w:val="000E210E"/>
    <w:rsid w:val="000F55AC"/>
    <w:rsid w:val="00100ED7"/>
    <w:rsid w:val="00123FBB"/>
    <w:rsid w:val="00135DAF"/>
    <w:rsid w:val="001459F6"/>
    <w:rsid w:val="00160A36"/>
    <w:rsid w:val="00162180"/>
    <w:rsid w:val="0016493D"/>
    <w:rsid w:val="00164ECB"/>
    <w:rsid w:val="00166EAF"/>
    <w:rsid w:val="00170B92"/>
    <w:rsid w:val="001810A2"/>
    <w:rsid w:val="00184424"/>
    <w:rsid w:val="001877D9"/>
    <w:rsid w:val="00187A75"/>
    <w:rsid w:val="00190D61"/>
    <w:rsid w:val="0019711E"/>
    <w:rsid w:val="001A7C24"/>
    <w:rsid w:val="001B0A46"/>
    <w:rsid w:val="001B1F91"/>
    <w:rsid w:val="001B27C8"/>
    <w:rsid w:val="001B2D34"/>
    <w:rsid w:val="001B322F"/>
    <w:rsid w:val="001B6809"/>
    <w:rsid w:val="001C289F"/>
    <w:rsid w:val="001C3590"/>
    <w:rsid w:val="001C6E34"/>
    <w:rsid w:val="001E113D"/>
    <w:rsid w:val="001E131B"/>
    <w:rsid w:val="001E760E"/>
    <w:rsid w:val="001F26AF"/>
    <w:rsid w:val="001F36E1"/>
    <w:rsid w:val="001F7FDE"/>
    <w:rsid w:val="00210963"/>
    <w:rsid w:val="002113A3"/>
    <w:rsid w:val="00225498"/>
    <w:rsid w:val="0022746F"/>
    <w:rsid w:val="00227B43"/>
    <w:rsid w:val="00231894"/>
    <w:rsid w:val="00232976"/>
    <w:rsid w:val="002465C9"/>
    <w:rsid w:val="002540E9"/>
    <w:rsid w:val="00254699"/>
    <w:rsid w:val="00265A2B"/>
    <w:rsid w:val="00270EC5"/>
    <w:rsid w:val="002724C5"/>
    <w:rsid w:val="00286B4E"/>
    <w:rsid w:val="002879B1"/>
    <w:rsid w:val="002C1767"/>
    <w:rsid w:val="002C5FDF"/>
    <w:rsid w:val="002D1FE6"/>
    <w:rsid w:val="002D5C1A"/>
    <w:rsid w:val="002D73FF"/>
    <w:rsid w:val="002E5AE0"/>
    <w:rsid w:val="002F4328"/>
    <w:rsid w:val="002F5097"/>
    <w:rsid w:val="00302E03"/>
    <w:rsid w:val="00323FA2"/>
    <w:rsid w:val="00346E7A"/>
    <w:rsid w:val="00353DE5"/>
    <w:rsid w:val="00364C26"/>
    <w:rsid w:val="00366AA9"/>
    <w:rsid w:val="003739CB"/>
    <w:rsid w:val="00384D9B"/>
    <w:rsid w:val="003960E5"/>
    <w:rsid w:val="003A14CF"/>
    <w:rsid w:val="003A58E9"/>
    <w:rsid w:val="003B213F"/>
    <w:rsid w:val="003B2CB0"/>
    <w:rsid w:val="003B5E1D"/>
    <w:rsid w:val="003B69C3"/>
    <w:rsid w:val="003B76BA"/>
    <w:rsid w:val="003B7B81"/>
    <w:rsid w:val="003C07F7"/>
    <w:rsid w:val="003C1824"/>
    <w:rsid w:val="003C54AF"/>
    <w:rsid w:val="003C7D2D"/>
    <w:rsid w:val="003D512D"/>
    <w:rsid w:val="003E377A"/>
    <w:rsid w:val="003E5FDD"/>
    <w:rsid w:val="004115C6"/>
    <w:rsid w:val="00416F74"/>
    <w:rsid w:val="00427D84"/>
    <w:rsid w:val="0043055B"/>
    <w:rsid w:val="0044712F"/>
    <w:rsid w:val="00447C1C"/>
    <w:rsid w:val="0045259D"/>
    <w:rsid w:val="00455B6C"/>
    <w:rsid w:val="00456B62"/>
    <w:rsid w:val="00462449"/>
    <w:rsid w:val="00484C30"/>
    <w:rsid w:val="0048610F"/>
    <w:rsid w:val="004A34EF"/>
    <w:rsid w:val="004A582B"/>
    <w:rsid w:val="004A6782"/>
    <w:rsid w:val="004B105F"/>
    <w:rsid w:val="004B228A"/>
    <w:rsid w:val="004B3447"/>
    <w:rsid w:val="004C1E8E"/>
    <w:rsid w:val="004C4878"/>
    <w:rsid w:val="004D5C0F"/>
    <w:rsid w:val="004E092E"/>
    <w:rsid w:val="004E3260"/>
    <w:rsid w:val="004E48DE"/>
    <w:rsid w:val="004E570F"/>
    <w:rsid w:val="004F04A9"/>
    <w:rsid w:val="005008C4"/>
    <w:rsid w:val="0051685D"/>
    <w:rsid w:val="005177BC"/>
    <w:rsid w:val="0052234E"/>
    <w:rsid w:val="00523EF7"/>
    <w:rsid w:val="005242CE"/>
    <w:rsid w:val="00530638"/>
    <w:rsid w:val="00533AB1"/>
    <w:rsid w:val="005415AF"/>
    <w:rsid w:val="00541D74"/>
    <w:rsid w:val="00542F6B"/>
    <w:rsid w:val="00553264"/>
    <w:rsid w:val="005661C2"/>
    <w:rsid w:val="00570F6E"/>
    <w:rsid w:val="00571DF0"/>
    <w:rsid w:val="00577DCA"/>
    <w:rsid w:val="00580926"/>
    <w:rsid w:val="00583D11"/>
    <w:rsid w:val="005A3061"/>
    <w:rsid w:val="005A5335"/>
    <w:rsid w:val="005C0EF3"/>
    <w:rsid w:val="005C4579"/>
    <w:rsid w:val="005C4AC3"/>
    <w:rsid w:val="005D20EF"/>
    <w:rsid w:val="005E4818"/>
    <w:rsid w:val="005E560A"/>
    <w:rsid w:val="005F618C"/>
    <w:rsid w:val="00601B60"/>
    <w:rsid w:val="0060391D"/>
    <w:rsid w:val="00605A28"/>
    <w:rsid w:val="006133FA"/>
    <w:rsid w:val="00621B65"/>
    <w:rsid w:val="0063310B"/>
    <w:rsid w:val="006450DF"/>
    <w:rsid w:val="00645C25"/>
    <w:rsid w:val="00645CAC"/>
    <w:rsid w:val="00661EDC"/>
    <w:rsid w:val="0067172E"/>
    <w:rsid w:val="00685BEE"/>
    <w:rsid w:val="0069233E"/>
    <w:rsid w:val="0069245C"/>
    <w:rsid w:val="00695D30"/>
    <w:rsid w:val="00696A0C"/>
    <w:rsid w:val="006B1CFA"/>
    <w:rsid w:val="006D50E7"/>
    <w:rsid w:val="006D6F63"/>
    <w:rsid w:val="006D7BA4"/>
    <w:rsid w:val="006F2BB2"/>
    <w:rsid w:val="006F49CF"/>
    <w:rsid w:val="007237B6"/>
    <w:rsid w:val="00724A83"/>
    <w:rsid w:val="007350EB"/>
    <w:rsid w:val="00741C8E"/>
    <w:rsid w:val="00742240"/>
    <w:rsid w:val="0074721F"/>
    <w:rsid w:val="00753A2D"/>
    <w:rsid w:val="0075420B"/>
    <w:rsid w:val="0075467C"/>
    <w:rsid w:val="0076410F"/>
    <w:rsid w:val="00772FAF"/>
    <w:rsid w:val="007857D6"/>
    <w:rsid w:val="007902AA"/>
    <w:rsid w:val="00793EC5"/>
    <w:rsid w:val="007A18AF"/>
    <w:rsid w:val="007C6125"/>
    <w:rsid w:val="007C6EC0"/>
    <w:rsid w:val="007E13C7"/>
    <w:rsid w:val="007E427D"/>
    <w:rsid w:val="007E6D99"/>
    <w:rsid w:val="007F5780"/>
    <w:rsid w:val="007F58FD"/>
    <w:rsid w:val="007F6651"/>
    <w:rsid w:val="00800BA4"/>
    <w:rsid w:val="0080699A"/>
    <w:rsid w:val="00811C8F"/>
    <w:rsid w:val="00816E57"/>
    <w:rsid w:val="008328FD"/>
    <w:rsid w:val="00835B1F"/>
    <w:rsid w:val="00844B7B"/>
    <w:rsid w:val="00866E80"/>
    <w:rsid w:val="00867C32"/>
    <w:rsid w:val="00874E07"/>
    <w:rsid w:val="00880F71"/>
    <w:rsid w:val="0088240B"/>
    <w:rsid w:val="0088493D"/>
    <w:rsid w:val="00884D67"/>
    <w:rsid w:val="008854D1"/>
    <w:rsid w:val="008A28E4"/>
    <w:rsid w:val="008A6FC1"/>
    <w:rsid w:val="008B6570"/>
    <w:rsid w:val="008D66E2"/>
    <w:rsid w:val="008D7D40"/>
    <w:rsid w:val="008E073C"/>
    <w:rsid w:val="008E66FE"/>
    <w:rsid w:val="008E6FFA"/>
    <w:rsid w:val="008E72D8"/>
    <w:rsid w:val="008F35F6"/>
    <w:rsid w:val="00900AF8"/>
    <w:rsid w:val="009108E5"/>
    <w:rsid w:val="009128EE"/>
    <w:rsid w:val="009131E2"/>
    <w:rsid w:val="00916809"/>
    <w:rsid w:val="00921A4C"/>
    <w:rsid w:val="00931929"/>
    <w:rsid w:val="00931AF1"/>
    <w:rsid w:val="009556F3"/>
    <w:rsid w:val="009654F5"/>
    <w:rsid w:val="0097793D"/>
    <w:rsid w:val="00984F64"/>
    <w:rsid w:val="00985413"/>
    <w:rsid w:val="009A2432"/>
    <w:rsid w:val="009A4FC6"/>
    <w:rsid w:val="009B0FE5"/>
    <w:rsid w:val="009B1120"/>
    <w:rsid w:val="009B7910"/>
    <w:rsid w:val="009C7787"/>
    <w:rsid w:val="009D5FF5"/>
    <w:rsid w:val="009E6FF0"/>
    <w:rsid w:val="009F22DA"/>
    <w:rsid w:val="009F7B7A"/>
    <w:rsid w:val="00A0352B"/>
    <w:rsid w:val="00A16227"/>
    <w:rsid w:val="00A237F4"/>
    <w:rsid w:val="00A30682"/>
    <w:rsid w:val="00A359D9"/>
    <w:rsid w:val="00A41040"/>
    <w:rsid w:val="00A450B0"/>
    <w:rsid w:val="00A4725D"/>
    <w:rsid w:val="00A47C44"/>
    <w:rsid w:val="00A526CF"/>
    <w:rsid w:val="00A54363"/>
    <w:rsid w:val="00A6428E"/>
    <w:rsid w:val="00A67F6F"/>
    <w:rsid w:val="00A74A31"/>
    <w:rsid w:val="00A74ACB"/>
    <w:rsid w:val="00A807A0"/>
    <w:rsid w:val="00A9284C"/>
    <w:rsid w:val="00AA2C86"/>
    <w:rsid w:val="00AA7611"/>
    <w:rsid w:val="00AB514F"/>
    <w:rsid w:val="00AC4221"/>
    <w:rsid w:val="00AC6512"/>
    <w:rsid w:val="00AD00D4"/>
    <w:rsid w:val="00AD234D"/>
    <w:rsid w:val="00AD75D2"/>
    <w:rsid w:val="00AF67C5"/>
    <w:rsid w:val="00B006BA"/>
    <w:rsid w:val="00B01608"/>
    <w:rsid w:val="00B13EFC"/>
    <w:rsid w:val="00B20AEF"/>
    <w:rsid w:val="00B337BA"/>
    <w:rsid w:val="00B35F81"/>
    <w:rsid w:val="00B373AB"/>
    <w:rsid w:val="00B513DC"/>
    <w:rsid w:val="00B729CD"/>
    <w:rsid w:val="00B767D4"/>
    <w:rsid w:val="00B84067"/>
    <w:rsid w:val="00B870E3"/>
    <w:rsid w:val="00B9010D"/>
    <w:rsid w:val="00B905F6"/>
    <w:rsid w:val="00B93BC3"/>
    <w:rsid w:val="00BA4EB9"/>
    <w:rsid w:val="00BA5391"/>
    <w:rsid w:val="00BB584C"/>
    <w:rsid w:val="00BB5A4B"/>
    <w:rsid w:val="00BE1D0B"/>
    <w:rsid w:val="00BE575B"/>
    <w:rsid w:val="00BE6569"/>
    <w:rsid w:val="00BE7978"/>
    <w:rsid w:val="00BF480E"/>
    <w:rsid w:val="00C000CD"/>
    <w:rsid w:val="00C019BF"/>
    <w:rsid w:val="00C06A26"/>
    <w:rsid w:val="00C1412B"/>
    <w:rsid w:val="00C24DF8"/>
    <w:rsid w:val="00C274A3"/>
    <w:rsid w:val="00C30986"/>
    <w:rsid w:val="00C47F5A"/>
    <w:rsid w:val="00C51006"/>
    <w:rsid w:val="00C5464E"/>
    <w:rsid w:val="00C65197"/>
    <w:rsid w:val="00C656B9"/>
    <w:rsid w:val="00C66505"/>
    <w:rsid w:val="00C70981"/>
    <w:rsid w:val="00C71DA1"/>
    <w:rsid w:val="00C721BE"/>
    <w:rsid w:val="00C72984"/>
    <w:rsid w:val="00C8589E"/>
    <w:rsid w:val="00CA2B31"/>
    <w:rsid w:val="00CB217D"/>
    <w:rsid w:val="00CC2259"/>
    <w:rsid w:val="00CC60CB"/>
    <w:rsid w:val="00CD1A70"/>
    <w:rsid w:val="00CD23EE"/>
    <w:rsid w:val="00CD612D"/>
    <w:rsid w:val="00CE3F98"/>
    <w:rsid w:val="00CE7D19"/>
    <w:rsid w:val="00CF1EC4"/>
    <w:rsid w:val="00D006C2"/>
    <w:rsid w:val="00D01E5C"/>
    <w:rsid w:val="00D05C7B"/>
    <w:rsid w:val="00D1068A"/>
    <w:rsid w:val="00D140D0"/>
    <w:rsid w:val="00D146BB"/>
    <w:rsid w:val="00D178F8"/>
    <w:rsid w:val="00D20851"/>
    <w:rsid w:val="00D249A9"/>
    <w:rsid w:val="00D2537D"/>
    <w:rsid w:val="00D30158"/>
    <w:rsid w:val="00D36BB8"/>
    <w:rsid w:val="00D377C7"/>
    <w:rsid w:val="00D431D0"/>
    <w:rsid w:val="00D441D7"/>
    <w:rsid w:val="00D44403"/>
    <w:rsid w:val="00D4470C"/>
    <w:rsid w:val="00D4761B"/>
    <w:rsid w:val="00D527C1"/>
    <w:rsid w:val="00D53C9B"/>
    <w:rsid w:val="00D56042"/>
    <w:rsid w:val="00D63A98"/>
    <w:rsid w:val="00D76CA5"/>
    <w:rsid w:val="00D94AF1"/>
    <w:rsid w:val="00DA19C3"/>
    <w:rsid w:val="00DA313B"/>
    <w:rsid w:val="00DA5881"/>
    <w:rsid w:val="00DB0076"/>
    <w:rsid w:val="00DB09CF"/>
    <w:rsid w:val="00DB6B4F"/>
    <w:rsid w:val="00DB7233"/>
    <w:rsid w:val="00DB7CB2"/>
    <w:rsid w:val="00DC0687"/>
    <w:rsid w:val="00DC50D3"/>
    <w:rsid w:val="00DC74BD"/>
    <w:rsid w:val="00DD6A34"/>
    <w:rsid w:val="00DE3232"/>
    <w:rsid w:val="00E000EF"/>
    <w:rsid w:val="00E01D87"/>
    <w:rsid w:val="00E14C3D"/>
    <w:rsid w:val="00E21501"/>
    <w:rsid w:val="00E2469F"/>
    <w:rsid w:val="00E407F5"/>
    <w:rsid w:val="00E40E27"/>
    <w:rsid w:val="00E459C3"/>
    <w:rsid w:val="00E46728"/>
    <w:rsid w:val="00E52191"/>
    <w:rsid w:val="00E64E16"/>
    <w:rsid w:val="00E65E11"/>
    <w:rsid w:val="00E66116"/>
    <w:rsid w:val="00E777C8"/>
    <w:rsid w:val="00E86DDB"/>
    <w:rsid w:val="00E936AB"/>
    <w:rsid w:val="00EA1DA8"/>
    <w:rsid w:val="00EA29E4"/>
    <w:rsid w:val="00EA7279"/>
    <w:rsid w:val="00EB47E2"/>
    <w:rsid w:val="00EC27C0"/>
    <w:rsid w:val="00EC3E5B"/>
    <w:rsid w:val="00EC640D"/>
    <w:rsid w:val="00ED7645"/>
    <w:rsid w:val="00EE0C06"/>
    <w:rsid w:val="00EF0393"/>
    <w:rsid w:val="00EF3875"/>
    <w:rsid w:val="00EF591F"/>
    <w:rsid w:val="00F035EB"/>
    <w:rsid w:val="00F17036"/>
    <w:rsid w:val="00F20314"/>
    <w:rsid w:val="00F216C0"/>
    <w:rsid w:val="00F21C0B"/>
    <w:rsid w:val="00F34AED"/>
    <w:rsid w:val="00F35323"/>
    <w:rsid w:val="00F37040"/>
    <w:rsid w:val="00F43302"/>
    <w:rsid w:val="00F539DC"/>
    <w:rsid w:val="00F57431"/>
    <w:rsid w:val="00F61A14"/>
    <w:rsid w:val="00F62A9E"/>
    <w:rsid w:val="00F7341E"/>
    <w:rsid w:val="00F73DCB"/>
    <w:rsid w:val="00F76EA5"/>
    <w:rsid w:val="00F8123C"/>
    <w:rsid w:val="00F82D83"/>
    <w:rsid w:val="00F85C36"/>
    <w:rsid w:val="00F873F1"/>
    <w:rsid w:val="00F93AAD"/>
    <w:rsid w:val="00FA34F3"/>
    <w:rsid w:val="00FB46EC"/>
    <w:rsid w:val="00FB4C28"/>
    <w:rsid w:val="00FB7C73"/>
    <w:rsid w:val="00FC5615"/>
    <w:rsid w:val="00FC5734"/>
    <w:rsid w:val="00FD0B0C"/>
    <w:rsid w:val="00FD6828"/>
    <w:rsid w:val="00FD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a5db,#877530"/>
    </o:shapedefaults>
    <o:shapelayout v:ext="edit">
      <o:idmap v:ext="edit" data="2"/>
    </o:shapelayout>
  </w:shapeDefaults>
  <w:decimalSymbol w:val=","/>
  <w:listSeparator w:val=";"/>
  <w14:docId w14:val="31C9627D"/>
  <w15:docId w15:val="{42B56015-CC4D-4EBD-9FC0-24CA88B2D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436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A67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7A18AF"/>
    <w:rPr>
      <w:sz w:val="20"/>
      <w:szCs w:val="20"/>
    </w:rPr>
  </w:style>
  <w:style w:type="character" w:styleId="FootnoteReference">
    <w:name w:val="footnote reference"/>
    <w:semiHidden/>
    <w:rsid w:val="007A18AF"/>
    <w:rPr>
      <w:vertAlign w:val="superscript"/>
    </w:rPr>
  </w:style>
  <w:style w:type="paragraph" w:styleId="Header">
    <w:name w:val="header"/>
    <w:basedOn w:val="Normal"/>
    <w:link w:val="HeaderChar"/>
    <w:rsid w:val="007A18A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A18A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A18AF"/>
  </w:style>
  <w:style w:type="paragraph" w:styleId="BalloonText">
    <w:name w:val="Balloon Text"/>
    <w:basedOn w:val="Normal"/>
    <w:semiHidden/>
    <w:rsid w:val="007A18AF"/>
    <w:rPr>
      <w:rFonts w:ascii="Tahoma" w:hAnsi="Tahoma" w:cs="Tahoma"/>
      <w:sz w:val="16"/>
      <w:szCs w:val="16"/>
    </w:rPr>
  </w:style>
  <w:style w:type="character" w:styleId="Hyperlink">
    <w:name w:val="Hyperlink"/>
    <w:rsid w:val="006133FA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601B60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108E5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3B5E1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B5E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B5E1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B5E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B5E1D"/>
    <w:rPr>
      <w:b/>
      <w:bCs/>
    </w:rPr>
  </w:style>
  <w:style w:type="paragraph" w:customStyle="1" w:styleId="Default">
    <w:name w:val="Default"/>
    <w:rsid w:val="00B373A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nl-BE" w:eastAsia="en-US"/>
    </w:rPr>
  </w:style>
  <w:style w:type="paragraph" w:styleId="Revision">
    <w:name w:val="Revision"/>
    <w:hidden/>
    <w:uiPriority w:val="99"/>
    <w:semiHidden/>
    <w:rsid w:val="009654F5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53A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653708">
                  <w:marLeft w:val="2220"/>
                  <w:marRight w:val="0"/>
                  <w:marTop w:val="0"/>
                  <w:marBottom w:val="0"/>
                  <w:divBdr>
                    <w:top w:val="none" w:sz="0" w:space="0" w:color="auto"/>
                    <w:left w:val="dotted" w:sz="4" w:space="3" w:color="CCCCCC"/>
                    <w:bottom w:val="none" w:sz="0" w:space="0" w:color="auto"/>
                    <w:right w:val="none" w:sz="0" w:space="0" w:color="auto"/>
                  </w:divBdr>
                  <w:divsChild>
                    <w:div w:id="542987886">
                      <w:marLeft w:val="0"/>
                      <w:marRight w:val="120"/>
                      <w:marTop w:val="0"/>
                      <w:marBottom w:val="0"/>
                      <w:divBdr>
                        <w:top w:val="single" w:sz="4" w:space="18" w:color="E9E9E9"/>
                        <w:left w:val="none" w:sz="0" w:space="0" w:color="auto"/>
                        <w:bottom w:val="none" w:sz="0" w:space="0" w:color="auto"/>
                        <w:right w:val="single" w:sz="4" w:space="0" w:color="E9E9E9"/>
                      </w:divBdr>
                    </w:div>
                  </w:divsChild>
                </w:div>
              </w:divsChild>
            </w:div>
          </w:divsChild>
        </w:div>
      </w:divsChild>
    </w:div>
    <w:div w:id="1578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996196">
                  <w:marLeft w:val="3300"/>
                  <w:marRight w:val="30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62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06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66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8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8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2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9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809009">
                  <w:marLeft w:val="2640"/>
                  <w:marRight w:val="24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p.be/open-acces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up.be/for-authors/submissions-and-proposal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up.be/open-access/ku-leuven-fund-for-fair-open-acces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lup.be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CRD-UPL-32\ALGEMEEN\Standaarddocumenten\Document%20Template%2013041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Document Template 130411.dotx</Template>
  <TotalTime>0</TotalTime>
  <Pages>6</Pages>
  <Words>1040</Words>
  <Characters>6188</Characters>
  <Application>Microsoft Office Word</Application>
  <DocSecurity>0</DocSecurity>
  <Lines>131</Lines>
  <Paragraphs>73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Author’s Questionnaire</vt:lpstr>
      <vt:lpstr>Author’s Questionnaire</vt:lpstr>
    </vt:vector>
  </TitlesOfParts>
  <Company>KU Leuven</Company>
  <LinksUpToDate>false</LinksUpToDate>
  <CharactersWithSpaces>7155</CharactersWithSpaces>
  <SharedDoc>false</SharedDoc>
  <HLinks>
    <vt:vector size="6" baseType="variant">
      <vt:variant>
        <vt:i4>7012369</vt:i4>
      </vt:variant>
      <vt:variant>
        <vt:i4>0</vt:i4>
      </vt:variant>
      <vt:variant>
        <vt:i4>0</vt:i4>
      </vt:variant>
      <vt:variant>
        <vt:i4>5</vt:i4>
      </vt:variant>
      <vt:variant>
        <vt:lpwstr>mailto:info@upers.kuleuven.be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Author’s Questionnaire</dc:title>
  <dc:creator>Annemie Vandezande</dc:creator>
  <cp:lastModifiedBy>Mirjam Truwant</cp:lastModifiedBy>
  <cp:revision>5</cp:revision>
  <cp:lastPrinted>2011-04-13T11:22:00Z</cp:lastPrinted>
  <dcterms:created xsi:type="dcterms:W3CDTF">2025-12-16T14:06:00Z</dcterms:created>
  <dcterms:modified xsi:type="dcterms:W3CDTF">2026-09-18T15:14:00Z</dcterms:modified>
</cp:coreProperties>
</file>