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9B158" w14:textId="604564DE" w:rsidR="00CF56F1" w:rsidRPr="002C57DB" w:rsidRDefault="00CF56F1" w:rsidP="00CF56F1">
      <w:pPr>
        <w:ind w:right="72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68A0443" w14:textId="325DC96C" w:rsidR="00CF56F1" w:rsidRPr="00C5278B" w:rsidRDefault="00CF56F1" w:rsidP="009E7F0E">
      <w:pPr>
        <w:ind w:right="72"/>
        <w:jc w:val="center"/>
        <w:rPr>
          <w:rFonts w:asciiTheme="minorHAnsi" w:hAnsiTheme="minorHAnsi" w:cstheme="minorHAnsi"/>
          <w:sz w:val="22"/>
          <w:szCs w:val="22"/>
          <w:lang w:val="en-US"/>
        </w:rPr>
      </w:pPr>
      <w:r w:rsidRPr="002C57DB">
        <w:rPr>
          <w:rFonts w:asciiTheme="minorHAnsi" w:hAnsiTheme="minorHAnsi" w:cstheme="minorHAnsi"/>
          <w:b/>
          <w:sz w:val="28"/>
          <w:szCs w:val="28"/>
          <w:lang w:val="en-US"/>
        </w:rPr>
        <w:t>Introduce your book on our ‘Author’s Corner’ blog!</w:t>
      </w:r>
      <w:r w:rsidRPr="002C57DB">
        <w:rPr>
          <w:rFonts w:asciiTheme="minorHAnsi" w:hAnsiTheme="minorHAnsi" w:cstheme="minorHAnsi"/>
          <w:b/>
          <w:sz w:val="28"/>
          <w:szCs w:val="28"/>
          <w:lang w:val="en-US"/>
        </w:rPr>
        <w:br/>
      </w:r>
    </w:p>
    <w:p w14:paraId="67D24F69" w14:textId="555A5D09" w:rsidR="00CF56F1" w:rsidRPr="009E7F0E" w:rsidRDefault="00CF56F1" w:rsidP="00CF56F1">
      <w:pPr>
        <w:ind w:right="72"/>
        <w:rPr>
          <w:rFonts w:asciiTheme="minorHAnsi" w:hAnsiTheme="minorHAnsi" w:cstheme="minorHAnsi"/>
          <w:i/>
          <w:iCs/>
          <w:sz w:val="22"/>
          <w:szCs w:val="22"/>
          <w:lang w:val="en-US"/>
        </w:rPr>
      </w:pPr>
      <w:r w:rsidRPr="002A67B0">
        <w:rPr>
          <w:rFonts w:asciiTheme="minorHAnsi" w:hAnsiTheme="minorHAnsi" w:cstheme="minorHAnsi"/>
          <w:sz w:val="22"/>
          <w:szCs w:val="22"/>
          <w:lang w:val="en-GB"/>
        </w:rPr>
        <w:t xml:space="preserve">Blogs are becoming increasingly beneficial for communicating with audiences and can help to market your book successfully. To present your book on </w:t>
      </w:r>
      <w:hyperlink r:id="rId7" w:history="1">
        <w:r w:rsidRPr="002A67B0">
          <w:rPr>
            <w:rStyle w:val="Hyperlink"/>
            <w:rFonts w:asciiTheme="minorHAnsi" w:hAnsiTheme="minorHAnsi" w:cstheme="minorHAnsi"/>
            <w:sz w:val="22"/>
            <w:szCs w:val="22"/>
            <w:lang w:val="en-GB"/>
          </w:rPr>
          <w:t>our blog</w:t>
        </w:r>
      </w:hyperlink>
      <w:r w:rsidRPr="002A67B0">
        <w:rPr>
          <w:rFonts w:asciiTheme="minorHAnsi" w:hAnsiTheme="minorHAnsi" w:cstheme="minorHAnsi"/>
          <w:sz w:val="22"/>
          <w:szCs w:val="22"/>
          <w:lang w:val="en-GB"/>
        </w:rPr>
        <w:t xml:space="preserve"> you need only to answer </w:t>
      </w:r>
      <w:r w:rsidR="00CC7ED6" w:rsidRPr="002A67B0">
        <w:rPr>
          <w:rFonts w:asciiTheme="minorHAnsi" w:hAnsiTheme="minorHAnsi" w:cstheme="minorHAnsi"/>
          <w:sz w:val="22"/>
          <w:szCs w:val="22"/>
          <w:lang w:val="en-GB"/>
        </w:rPr>
        <w:t xml:space="preserve">the </w:t>
      </w:r>
      <w:r w:rsidRPr="002A67B0">
        <w:rPr>
          <w:rFonts w:asciiTheme="minorHAnsi" w:hAnsiTheme="minorHAnsi" w:cstheme="minorHAnsi"/>
          <w:sz w:val="22"/>
          <w:szCs w:val="22"/>
          <w:lang w:val="en-GB"/>
        </w:rPr>
        <w:t xml:space="preserve">questions below </w:t>
      </w:r>
      <w:r w:rsidR="00443060">
        <w:rPr>
          <w:rFonts w:asciiTheme="minorHAnsi" w:hAnsiTheme="minorHAnsi" w:cstheme="minorHAnsi"/>
          <w:sz w:val="22"/>
          <w:szCs w:val="22"/>
          <w:lang w:val="en-GB"/>
        </w:rPr>
        <w:t xml:space="preserve">(at least 5) </w:t>
      </w:r>
      <w:r w:rsidRPr="002A67B0">
        <w:rPr>
          <w:rFonts w:asciiTheme="minorHAnsi" w:hAnsiTheme="minorHAnsi" w:cstheme="minorHAnsi"/>
          <w:sz w:val="22"/>
          <w:szCs w:val="22"/>
          <w:lang w:val="en-GB"/>
        </w:rPr>
        <w:t xml:space="preserve">and add your photograph. </w:t>
      </w:r>
      <w:r w:rsidR="0098004C" w:rsidRPr="002A67B0">
        <w:rPr>
          <w:rFonts w:asciiTheme="minorHAnsi" w:hAnsiTheme="minorHAnsi" w:cstheme="minorHAnsi"/>
          <w:i/>
          <w:iCs/>
          <w:sz w:val="22"/>
          <w:szCs w:val="22"/>
          <w:lang w:val="en-GB"/>
        </w:rPr>
        <w:t xml:space="preserve">If you </w:t>
      </w:r>
      <w:r w:rsidR="00441C58" w:rsidRPr="002A67B0">
        <w:rPr>
          <w:rFonts w:asciiTheme="minorHAnsi" w:hAnsiTheme="minorHAnsi" w:cstheme="minorHAnsi"/>
          <w:i/>
          <w:iCs/>
          <w:sz w:val="22"/>
          <w:szCs w:val="22"/>
          <w:lang w:val="en-GB"/>
        </w:rPr>
        <w:t>want</w:t>
      </w:r>
      <w:r w:rsidR="0098004C" w:rsidRPr="002A67B0">
        <w:rPr>
          <w:rFonts w:asciiTheme="minorHAnsi" w:hAnsiTheme="minorHAnsi" w:cstheme="minorHAnsi"/>
          <w:i/>
          <w:iCs/>
          <w:sz w:val="22"/>
          <w:szCs w:val="22"/>
          <w:lang w:val="en-GB"/>
        </w:rPr>
        <w:t xml:space="preserve">, we can also record the interview via a Zoom call for our </w:t>
      </w:r>
      <w:hyperlink r:id="rId8" w:history="1">
        <w:r w:rsidR="0022651C" w:rsidRPr="002A67B0">
          <w:rPr>
            <w:rStyle w:val="Hyperlink"/>
            <w:rFonts w:asciiTheme="minorHAnsi" w:hAnsiTheme="minorHAnsi" w:cstheme="minorHAnsi"/>
            <w:i/>
            <w:iCs/>
            <w:sz w:val="22"/>
            <w:szCs w:val="22"/>
            <w:lang w:val="en-GB"/>
          </w:rPr>
          <w:t>NBN podcast channel</w:t>
        </w:r>
      </w:hyperlink>
      <w:r w:rsidR="0098004C" w:rsidRPr="002A67B0">
        <w:rPr>
          <w:rFonts w:asciiTheme="minorHAnsi" w:hAnsiTheme="minorHAnsi" w:cstheme="minorHAnsi"/>
          <w:i/>
          <w:iCs/>
          <w:sz w:val="22"/>
          <w:szCs w:val="22"/>
          <w:lang w:val="en-GB"/>
        </w:rPr>
        <w:t xml:space="preserve">. </w:t>
      </w:r>
      <w:r w:rsidR="0098004C" w:rsidRPr="009E7F0E">
        <w:rPr>
          <w:rFonts w:asciiTheme="minorHAnsi" w:hAnsiTheme="minorHAnsi" w:cstheme="minorHAnsi"/>
          <w:i/>
          <w:iCs/>
          <w:sz w:val="22"/>
          <w:szCs w:val="22"/>
          <w:lang w:val="en-US"/>
        </w:rPr>
        <w:t>Let us know if you're interested.</w:t>
      </w:r>
    </w:p>
    <w:p w14:paraId="6F3959C8" w14:textId="0CD0A20E" w:rsidR="00CF56F1" w:rsidRPr="009E7F0E" w:rsidRDefault="00CF56F1" w:rsidP="00CF56F1">
      <w:pPr>
        <w:ind w:right="72"/>
        <w:rPr>
          <w:rFonts w:asciiTheme="minorHAnsi" w:hAnsiTheme="minorHAnsi" w:cstheme="minorHAnsi"/>
          <w:i/>
          <w:sz w:val="22"/>
          <w:szCs w:val="22"/>
          <w:lang w:val="en-US"/>
        </w:rPr>
      </w:pPr>
    </w:p>
    <w:p w14:paraId="7189E374" w14:textId="1CB682D2" w:rsidR="00CF56F1" w:rsidRPr="0022651C" w:rsidRDefault="00CF56F1" w:rsidP="002A67B0">
      <w:pPr>
        <w:pStyle w:val="Heading2"/>
        <w:rPr>
          <w:lang w:val="en-US"/>
        </w:rPr>
      </w:pPr>
      <w:bookmarkStart w:id="0" w:name="_Toc309133304"/>
      <w:r w:rsidRPr="002A67B0">
        <w:rPr>
          <w:rFonts w:asciiTheme="minorHAnsi" w:hAnsiTheme="minorHAnsi" w:cstheme="minorHAnsi"/>
          <w:sz w:val="22"/>
          <w:szCs w:val="22"/>
          <w:lang w:val="en-US"/>
        </w:rPr>
        <w:t xml:space="preserve">1. </w:t>
      </w:r>
      <w:bookmarkEnd w:id="0"/>
      <w:r w:rsidRPr="002A67B0">
        <w:rPr>
          <w:rFonts w:asciiTheme="minorHAnsi" w:hAnsiTheme="minorHAnsi" w:cstheme="minorHAnsi"/>
          <w:sz w:val="22"/>
          <w:szCs w:val="22"/>
          <w:lang w:val="en-US"/>
        </w:rPr>
        <w:t>Briefly and concisely explain in plain language what the book is about.</w:t>
      </w:r>
      <w:r w:rsidRPr="002C57DB">
        <w:rPr>
          <w:lang w:val="en-US"/>
        </w:rPr>
        <w:t xml:space="preserve"> </w:t>
      </w:r>
      <w:r w:rsidRPr="002C57DB">
        <w:rPr>
          <w:lang w:val="en-US"/>
        </w:rPr>
        <w:br/>
      </w:r>
    </w:p>
    <w:p w14:paraId="51E7BA3F" w14:textId="77777777" w:rsidR="00CF56F1" w:rsidRPr="0022651C" w:rsidRDefault="00CF56F1" w:rsidP="00CF56F1">
      <w:pPr>
        <w:ind w:right="72"/>
        <w:rPr>
          <w:rFonts w:asciiTheme="minorHAnsi" w:hAnsiTheme="minorHAnsi" w:cstheme="minorHAnsi"/>
          <w:sz w:val="22"/>
          <w:szCs w:val="22"/>
          <w:lang w:val="en-US"/>
        </w:rPr>
      </w:pPr>
    </w:p>
    <w:p w14:paraId="41E0EC50" w14:textId="77777777" w:rsidR="00CF56F1" w:rsidRPr="0022651C" w:rsidRDefault="00CF56F1" w:rsidP="00CF56F1">
      <w:pPr>
        <w:ind w:right="72"/>
        <w:rPr>
          <w:rFonts w:asciiTheme="minorHAnsi" w:hAnsiTheme="minorHAnsi" w:cstheme="minorHAnsi"/>
          <w:sz w:val="22"/>
          <w:szCs w:val="22"/>
          <w:lang w:val="en-US"/>
        </w:rPr>
      </w:pPr>
    </w:p>
    <w:p w14:paraId="7C53362B" w14:textId="572A1EA2" w:rsidR="00CF56F1" w:rsidRPr="009E7F0E" w:rsidRDefault="00CF56F1" w:rsidP="002A67B0">
      <w:pPr>
        <w:pStyle w:val="Heading2"/>
        <w:rPr>
          <w:rFonts w:asciiTheme="minorHAnsi" w:hAnsiTheme="minorHAnsi" w:cstheme="minorHAnsi"/>
          <w:sz w:val="22"/>
          <w:szCs w:val="22"/>
          <w:lang w:val="en-US"/>
        </w:rPr>
      </w:pPr>
      <w:r w:rsidRPr="002C57DB">
        <w:rPr>
          <w:rFonts w:asciiTheme="minorHAnsi" w:hAnsiTheme="minorHAnsi" w:cstheme="minorHAnsi"/>
          <w:sz w:val="22"/>
          <w:szCs w:val="22"/>
          <w:lang w:val="en-US"/>
        </w:rPr>
        <w:t>2. What or who inspired you to choose this topic?</w:t>
      </w:r>
      <w:r w:rsidRPr="002C57DB">
        <w:rPr>
          <w:rFonts w:asciiTheme="minorHAnsi" w:hAnsiTheme="minorHAnsi" w:cstheme="minorHAnsi"/>
          <w:sz w:val="22"/>
          <w:szCs w:val="22"/>
          <w:lang w:val="en-US"/>
        </w:rPr>
        <w:br/>
      </w:r>
    </w:p>
    <w:p w14:paraId="1F52057C" w14:textId="77777777" w:rsidR="00CF56F1" w:rsidRPr="009E7F0E" w:rsidRDefault="00CF56F1" w:rsidP="00CF56F1">
      <w:pPr>
        <w:ind w:right="72"/>
        <w:rPr>
          <w:rFonts w:asciiTheme="minorHAnsi" w:hAnsiTheme="minorHAnsi" w:cstheme="minorHAnsi"/>
          <w:sz w:val="22"/>
          <w:szCs w:val="22"/>
          <w:lang w:val="en-US"/>
        </w:rPr>
      </w:pPr>
    </w:p>
    <w:p w14:paraId="28A9353F" w14:textId="77777777" w:rsidR="00CF56F1" w:rsidRPr="009E7F0E" w:rsidRDefault="00CF56F1" w:rsidP="00CF56F1">
      <w:pPr>
        <w:ind w:right="72"/>
        <w:rPr>
          <w:rFonts w:asciiTheme="minorHAnsi" w:hAnsiTheme="minorHAnsi" w:cstheme="minorHAnsi"/>
          <w:sz w:val="22"/>
          <w:szCs w:val="22"/>
          <w:lang w:val="en-US"/>
        </w:rPr>
      </w:pPr>
    </w:p>
    <w:p w14:paraId="68C0ED67" w14:textId="0140A30C" w:rsidR="00AB3218" w:rsidRPr="0022651C" w:rsidRDefault="00AB3218" w:rsidP="002C57DB">
      <w:pPr>
        <w:pStyle w:val="Heading2"/>
        <w:rPr>
          <w:rFonts w:asciiTheme="minorHAnsi" w:hAnsiTheme="minorHAnsi" w:cstheme="minorHAnsi"/>
          <w:sz w:val="22"/>
          <w:szCs w:val="22"/>
          <w:lang w:val="en-US"/>
        </w:rPr>
      </w:pPr>
      <w:r w:rsidRPr="002C57DB">
        <w:rPr>
          <w:rFonts w:asciiTheme="minorHAnsi" w:hAnsiTheme="minorHAnsi" w:cstheme="minorHAnsi"/>
          <w:sz w:val="22"/>
          <w:szCs w:val="22"/>
          <w:lang w:val="en-US"/>
        </w:rPr>
        <w:t xml:space="preserve">3. </w:t>
      </w:r>
      <w:r w:rsidR="0022651C" w:rsidRPr="0022651C">
        <w:rPr>
          <w:rFonts w:asciiTheme="minorHAnsi" w:hAnsiTheme="minorHAnsi" w:cstheme="minorHAnsi"/>
          <w:sz w:val="22"/>
          <w:szCs w:val="22"/>
          <w:lang w:val="en-US"/>
        </w:rPr>
        <w:t>Did the book turn out the way you imagined it? In what way(s) did it or did it not?</w:t>
      </w:r>
    </w:p>
    <w:p w14:paraId="64675046" w14:textId="77777777" w:rsidR="00AB3218" w:rsidRPr="00385D55" w:rsidRDefault="00AB3218" w:rsidP="00CF56F1">
      <w:pPr>
        <w:ind w:right="72"/>
        <w:rPr>
          <w:rFonts w:asciiTheme="minorHAnsi" w:hAnsiTheme="minorHAnsi" w:cstheme="minorHAnsi"/>
          <w:sz w:val="22"/>
          <w:szCs w:val="22"/>
          <w:lang w:val="en-US"/>
        </w:rPr>
      </w:pPr>
    </w:p>
    <w:p w14:paraId="14A8B1C9" w14:textId="77777777" w:rsidR="00AB3218" w:rsidRPr="00385D55" w:rsidRDefault="00AB3218" w:rsidP="00CF56F1">
      <w:pPr>
        <w:ind w:right="72"/>
        <w:rPr>
          <w:rFonts w:asciiTheme="minorHAnsi" w:hAnsiTheme="minorHAnsi" w:cstheme="minorHAnsi"/>
          <w:sz w:val="22"/>
          <w:szCs w:val="22"/>
          <w:lang w:val="en-US"/>
        </w:rPr>
      </w:pPr>
    </w:p>
    <w:p w14:paraId="221DC2C1" w14:textId="77777777" w:rsidR="00AB3218" w:rsidRPr="00385D55" w:rsidRDefault="00AB3218" w:rsidP="00CF56F1">
      <w:pPr>
        <w:ind w:right="72"/>
        <w:rPr>
          <w:rFonts w:asciiTheme="minorHAnsi" w:hAnsiTheme="minorHAnsi" w:cstheme="minorHAnsi"/>
          <w:sz w:val="22"/>
          <w:szCs w:val="22"/>
          <w:lang w:val="en-US"/>
        </w:rPr>
      </w:pPr>
    </w:p>
    <w:p w14:paraId="2FC28ADF" w14:textId="73171268" w:rsidR="00AB3218" w:rsidRPr="002C57DB" w:rsidRDefault="00AB3218" w:rsidP="002C57DB">
      <w:pPr>
        <w:pStyle w:val="Heading2"/>
        <w:rPr>
          <w:rFonts w:asciiTheme="minorHAnsi" w:hAnsiTheme="minorHAnsi" w:cstheme="minorHAnsi"/>
          <w:sz w:val="22"/>
          <w:szCs w:val="22"/>
          <w:lang w:val="en-US"/>
        </w:rPr>
      </w:pPr>
      <w:r w:rsidRPr="002C57DB">
        <w:rPr>
          <w:rFonts w:asciiTheme="minorHAnsi" w:hAnsiTheme="minorHAnsi" w:cstheme="minorHAnsi"/>
          <w:sz w:val="22"/>
          <w:szCs w:val="22"/>
          <w:lang w:val="en-US"/>
        </w:rPr>
        <w:t xml:space="preserve">4. What social impact do you think the book can have, or would you like it </w:t>
      </w:r>
      <w:r w:rsidR="00F27B22">
        <w:rPr>
          <w:rFonts w:asciiTheme="minorHAnsi" w:hAnsiTheme="minorHAnsi" w:cstheme="minorHAnsi"/>
          <w:sz w:val="22"/>
          <w:szCs w:val="22"/>
          <w:lang w:val="en-US"/>
        </w:rPr>
        <w:t xml:space="preserve">to </w:t>
      </w:r>
      <w:r w:rsidRPr="002C57DB">
        <w:rPr>
          <w:rFonts w:asciiTheme="minorHAnsi" w:hAnsiTheme="minorHAnsi" w:cstheme="minorHAnsi"/>
          <w:sz w:val="22"/>
          <w:szCs w:val="22"/>
          <w:lang w:val="en-US"/>
        </w:rPr>
        <w:t>have?</w:t>
      </w:r>
    </w:p>
    <w:p w14:paraId="7DEF4C6A" w14:textId="77777777" w:rsidR="00AB3218" w:rsidRDefault="00AB3218" w:rsidP="00AB3218">
      <w:pPr>
        <w:ind w:right="72"/>
        <w:rPr>
          <w:rFonts w:asciiTheme="minorHAnsi" w:hAnsiTheme="minorHAnsi" w:cstheme="minorHAnsi"/>
          <w:sz w:val="22"/>
          <w:szCs w:val="22"/>
          <w:lang w:val="en-US"/>
        </w:rPr>
      </w:pPr>
    </w:p>
    <w:p w14:paraId="67982392" w14:textId="77777777" w:rsidR="002A67B0" w:rsidRDefault="002A67B0" w:rsidP="00AB3218">
      <w:pPr>
        <w:ind w:right="72"/>
        <w:rPr>
          <w:rFonts w:asciiTheme="minorHAnsi" w:hAnsiTheme="minorHAnsi" w:cstheme="minorHAnsi"/>
          <w:sz w:val="22"/>
          <w:szCs w:val="22"/>
          <w:lang w:val="en-US"/>
        </w:rPr>
      </w:pPr>
    </w:p>
    <w:p w14:paraId="6613FAFE" w14:textId="77777777" w:rsidR="002A67B0" w:rsidRPr="002A67B0" w:rsidRDefault="002A67B0" w:rsidP="00AB3218">
      <w:pPr>
        <w:ind w:right="72"/>
        <w:rPr>
          <w:rFonts w:asciiTheme="minorHAnsi" w:hAnsiTheme="minorHAnsi" w:cstheme="minorHAnsi"/>
          <w:sz w:val="22"/>
          <w:szCs w:val="22"/>
          <w:lang w:val="en-US"/>
        </w:rPr>
      </w:pPr>
    </w:p>
    <w:p w14:paraId="73E1357E" w14:textId="7CC7CEE3" w:rsidR="00CF56F1" w:rsidRPr="002C57DB" w:rsidRDefault="00AB3218" w:rsidP="002C57DB">
      <w:pPr>
        <w:pStyle w:val="Heading2"/>
        <w:rPr>
          <w:rFonts w:asciiTheme="minorHAnsi" w:hAnsiTheme="minorHAnsi" w:cstheme="minorHAnsi"/>
          <w:sz w:val="22"/>
          <w:szCs w:val="22"/>
          <w:lang w:val="en-US"/>
        </w:rPr>
      </w:pPr>
      <w:r w:rsidRPr="00A45014">
        <w:rPr>
          <w:rFonts w:asciiTheme="minorHAnsi" w:hAnsiTheme="minorHAnsi" w:cstheme="minorHAnsi"/>
          <w:sz w:val="22"/>
          <w:szCs w:val="22"/>
          <w:lang w:val="en-US"/>
        </w:rPr>
        <w:t xml:space="preserve">5. </w:t>
      </w:r>
      <w:r w:rsidRPr="002C57DB">
        <w:rPr>
          <w:rFonts w:asciiTheme="minorHAnsi" w:hAnsiTheme="minorHAnsi" w:cstheme="minorHAnsi"/>
          <w:sz w:val="22"/>
          <w:szCs w:val="22"/>
          <w:lang w:val="en-US"/>
        </w:rPr>
        <w:t>In what way do you think your book can shape future research in your research field?</w:t>
      </w:r>
    </w:p>
    <w:p w14:paraId="60D5148B" w14:textId="77777777" w:rsidR="002C57DB" w:rsidRPr="009E7F0E" w:rsidRDefault="002C57DB" w:rsidP="002C57DB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77C9A7FA" w14:textId="77777777" w:rsidR="002A67B0" w:rsidRPr="009E7F0E" w:rsidRDefault="002A67B0" w:rsidP="002C57DB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01A9068D" w14:textId="77777777" w:rsidR="002A67B0" w:rsidRPr="009E7F0E" w:rsidRDefault="002A67B0" w:rsidP="002C57DB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6B36BBAD" w14:textId="380BE1D3" w:rsidR="00AB3218" w:rsidRPr="002C57DB" w:rsidRDefault="00CC7ED6" w:rsidP="00CF56F1">
      <w:pPr>
        <w:pStyle w:val="Heading2"/>
        <w:rPr>
          <w:rFonts w:asciiTheme="minorHAnsi" w:hAnsiTheme="minorHAnsi" w:cstheme="minorHAnsi"/>
          <w:sz w:val="22"/>
          <w:szCs w:val="22"/>
          <w:lang w:val="en-US"/>
        </w:rPr>
      </w:pPr>
      <w:r w:rsidRPr="002C57DB">
        <w:rPr>
          <w:rFonts w:asciiTheme="minorHAnsi" w:hAnsiTheme="minorHAnsi" w:cstheme="minorHAnsi"/>
          <w:sz w:val="22"/>
          <w:szCs w:val="22"/>
          <w:lang w:val="en-US"/>
        </w:rPr>
        <w:t xml:space="preserve">6. </w:t>
      </w:r>
      <w:r w:rsidR="0022651C" w:rsidRPr="0022651C">
        <w:rPr>
          <w:rFonts w:asciiTheme="minorHAnsi" w:hAnsiTheme="minorHAnsi" w:cstheme="minorHAnsi"/>
          <w:sz w:val="22"/>
          <w:szCs w:val="22"/>
          <w:lang w:val="en-US"/>
        </w:rPr>
        <w:t>What is your favourite part of the book and why?</w:t>
      </w:r>
    </w:p>
    <w:p w14:paraId="6858E004" w14:textId="7F9F4931" w:rsidR="002C57DB" w:rsidRPr="009E7F0E" w:rsidRDefault="002C57DB" w:rsidP="002C57DB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0B6C9175" w14:textId="77777777" w:rsidR="002A67B0" w:rsidRPr="009E7F0E" w:rsidRDefault="002A67B0" w:rsidP="002C57DB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68D0233F" w14:textId="77777777" w:rsidR="002C57DB" w:rsidRPr="009E7F0E" w:rsidRDefault="002C57DB" w:rsidP="002C57DB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0044D49B" w14:textId="42959FA7" w:rsidR="002A67B0" w:rsidRPr="009E7F0E" w:rsidRDefault="00CC7ED6" w:rsidP="00385D55">
      <w:pPr>
        <w:pStyle w:val="Heading2"/>
        <w:rPr>
          <w:lang w:val="en-US"/>
        </w:rPr>
      </w:pPr>
      <w:r w:rsidRPr="002C57DB">
        <w:rPr>
          <w:rFonts w:asciiTheme="minorHAnsi" w:hAnsiTheme="minorHAnsi" w:cstheme="minorHAnsi"/>
          <w:sz w:val="22"/>
          <w:szCs w:val="22"/>
          <w:lang w:val="en-US"/>
        </w:rPr>
        <w:t>7</w:t>
      </w:r>
      <w:r w:rsidR="00CF56F1" w:rsidRPr="002C57DB">
        <w:rPr>
          <w:rFonts w:asciiTheme="minorHAnsi" w:hAnsiTheme="minorHAnsi" w:cstheme="minorHAnsi"/>
          <w:sz w:val="22"/>
          <w:szCs w:val="22"/>
          <w:lang w:val="en-US"/>
        </w:rPr>
        <w:t xml:space="preserve">. How did the writing process for this book go? Did you experience anything surprising, amusing or </w:t>
      </w:r>
      <w:r w:rsidR="002A67B0">
        <w:rPr>
          <w:rFonts w:asciiTheme="minorHAnsi" w:hAnsiTheme="minorHAnsi" w:cstheme="minorHAnsi"/>
          <w:sz w:val="22"/>
          <w:szCs w:val="22"/>
          <w:lang w:val="en-US"/>
        </w:rPr>
        <w:t>striking</w:t>
      </w:r>
      <w:r w:rsidR="00CF56F1" w:rsidRPr="002C57DB">
        <w:rPr>
          <w:rFonts w:asciiTheme="minorHAnsi" w:hAnsiTheme="minorHAnsi" w:cstheme="minorHAnsi"/>
          <w:sz w:val="22"/>
          <w:szCs w:val="22"/>
          <w:lang w:val="en-US"/>
        </w:rPr>
        <w:t>?</w:t>
      </w:r>
      <w:r w:rsidR="00CF56F1" w:rsidRPr="002C57DB">
        <w:rPr>
          <w:rFonts w:asciiTheme="minorHAnsi" w:hAnsiTheme="minorHAnsi" w:cstheme="minorHAnsi"/>
          <w:sz w:val="22"/>
          <w:szCs w:val="22"/>
          <w:lang w:val="en-US"/>
        </w:rPr>
        <w:br/>
      </w:r>
    </w:p>
    <w:p w14:paraId="7F089CC9" w14:textId="77777777" w:rsidR="002A67B0" w:rsidRPr="009E7F0E" w:rsidRDefault="002A67B0" w:rsidP="002A67B0">
      <w:pPr>
        <w:rPr>
          <w:lang w:val="en-US"/>
        </w:rPr>
      </w:pPr>
    </w:p>
    <w:p w14:paraId="7402BAC9" w14:textId="77777777" w:rsidR="00385D55" w:rsidRPr="009E7F0E" w:rsidRDefault="00385D55" w:rsidP="002A67B0">
      <w:pPr>
        <w:rPr>
          <w:lang w:val="en-US"/>
        </w:rPr>
      </w:pPr>
    </w:p>
    <w:p w14:paraId="1CAAF588" w14:textId="5152810B" w:rsidR="006538EC" w:rsidRPr="002C57DB" w:rsidRDefault="00CC7ED6" w:rsidP="002C57DB">
      <w:pPr>
        <w:pStyle w:val="Heading2"/>
        <w:rPr>
          <w:rFonts w:asciiTheme="minorHAnsi" w:hAnsiTheme="minorHAnsi" w:cstheme="minorHAnsi"/>
          <w:sz w:val="22"/>
          <w:szCs w:val="22"/>
          <w:lang w:val="en-US"/>
        </w:rPr>
      </w:pPr>
      <w:r w:rsidRPr="002C57DB">
        <w:rPr>
          <w:rFonts w:asciiTheme="minorHAnsi" w:hAnsiTheme="minorHAnsi" w:cstheme="minorHAnsi"/>
          <w:sz w:val="22"/>
          <w:szCs w:val="22"/>
          <w:lang w:val="en-US"/>
        </w:rPr>
        <w:t>8</w:t>
      </w:r>
      <w:r w:rsidR="006538EC" w:rsidRPr="002C57DB">
        <w:rPr>
          <w:rFonts w:asciiTheme="minorHAnsi" w:hAnsiTheme="minorHAnsi" w:cstheme="minorHAnsi"/>
          <w:sz w:val="22"/>
          <w:szCs w:val="22"/>
          <w:lang w:val="en-US"/>
        </w:rPr>
        <w:t>.</w:t>
      </w:r>
      <w:r w:rsidRPr="002C57DB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6538EC" w:rsidRPr="002C57DB">
        <w:rPr>
          <w:rFonts w:asciiTheme="minorHAnsi" w:hAnsiTheme="minorHAnsi" w:cstheme="minorHAnsi"/>
          <w:sz w:val="22"/>
          <w:szCs w:val="22"/>
          <w:lang w:val="en-US"/>
        </w:rPr>
        <w:t xml:space="preserve">What was the most challenging </w:t>
      </w:r>
      <w:r w:rsidR="00B63E03">
        <w:rPr>
          <w:rFonts w:asciiTheme="minorHAnsi" w:hAnsiTheme="minorHAnsi" w:cstheme="minorHAnsi"/>
          <w:sz w:val="22"/>
          <w:szCs w:val="22"/>
          <w:lang w:val="en-US"/>
        </w:rPr>
        <w:t xml:space="preserve">step </w:t>
      </w:r>
      <w:r w:rsidR="006538EC" w:rsidRPr="002C57DB">
        <w:rPr>
          <w:rFonts w:asciiTheme="minorHAnsi" w:hAnsiTheme="minorHAnsi" w:cstheme="minorHAnsi"/>
          <w:sz w:val="22"/>
          <w:szCs w:val="22"/>
          <w:lang w:val="en-US"/>
        </w:rPr>
        <w:t>in the entire creation process of your book?</w:t>
      </w:r>
    </w:p>
    <w:p w14:paraId="5CC1FE4C" w14:textId="77777777" w:rsidR="00A45014" w:rsidRPr="002A67B0" w:rsidRDefault="00A45014" w:rsidP="00CF56F1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28B67871" w14:textId="77777777" w:rsidR="00A45014" w:rsidRPr="002A67B0" w:rsidRDefault="00A45014" w:rsidP="00CF56F1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5B0EF50F" w14:textId="77777777" w:rsidR="002A67B0" w:rsidRPr="002A67B0" w:rsidRDefault="002A67B0" w:rsidP="00CF56F1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1AFB4430" w14:textId="67024BF6" w:rsidR="00CF56F1" w:rsidRDefault="00CC7ED6" w:rsidP="002C57DB">
      <w:pPr>
        <w:pStyle w:val="Heading2"/>
        <w:rPr>
          <w:rFonts w:asciiTheme="minorHAnsi" w:hAnsiTheme="minorHAnsi" w:cstheme="minorHAnsi"/>
          <w:sz w:val="22"/>
          <w:szCs w:val="22"/>
          <w:lang w:val="en-US"/>
        </w:rPr>
      </w:pPr>
      <w:r w:rsidRPr="002C57DB">
        <w:rPr>
          <w:rFonts w:asciiTheme="minorHAnsi" w:hAnsiTheme="minorHAnsi" w:cstheme="minorHAnsi"/>
          <w:sz w:val="22"/>
          <w:szCs w:val="22"/>
          <w:lang w:val="en-US"/>
        </w:rPr>
        <w:t>9</w:t>
      </w:r>
      <w:r w:rsidR="006538EC" w:rsidRPr="002C57DB">
        <w:rPr>
          <w:rFonts w:asciiTheme="minorHAnsi" w:hAnsiTheme="minorHAnsi" w:cstheme="minorHAnsi"/>
          <w:sz w:val="22"/>
          <w:szCs w:val="22"/>
          <w:lang w:val="en-US"/>
        </w:rPr>
        <w:t>.</w:t>
      </w:r>
      <w:r w:rsidRPr="002C57DB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6538EC" w:rsidRPr="002C57DB">
        <w:rPr>
          <w:rFonts w:asciiTheme="minorHAnsi" w:hAnsiTheme="minorHAnsi" w:cstheme="minorHAnsi"/>
          <w:sz w:val="22"/>
          <w:szCs w:val="22"/>
          <w:lang w:val="en-US"/>
        </w:rPr>
        <w:t>What would have been good advice before you started this book project?</w:t>
      </w:r>
    </w:p>
    <w:p w14:paraId="04701D76" w14:textId="77777777" w:rsidR="002A67B0" w:rsidRDefault="002A67B0" w:rsidP="002A67B0">
      <w:pPr>
        <w:rPr>
          <w:lang w:val="en-US"/>
        </w:rPr>
      </w:pPr>
    </w:p>
    <w:p w14:paraId="5B140CAB" w14:textId="77777777" w:rsidR="002A67B0" w:rsidRDefault="002A67B0" w:rsidP="002A67B0">
      <w:pPr>
        <w:rPr>
          <w:lang w:val="en-US"/>
        </w:rPr>
      </w:pPr>
    </w:p>
    <w:p w14:paraId="719B7175" w14:textId="77777777" w:rsidR="002A67B0" w:rsidRPr="002A67B0" w:rsidRDefault="002A67B0" w:rsidP="002A67B0">
      <w:pPr>
        <w:rPr>
          <w:lang w:val="en-US"/>
        </w:rPr>
      </w:pPr>
    </w:p>
    <w:p w14:paraId="176345D0" w14:textId="01B77830" w:rsidR="00CF56F1" w:rsidRPr="002A67B0" w:rsidRDefault="006538EC" w:rsidP="002A67B0">
      <w:pPr>
        <w:pStyle w:val="Heading2"/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</w:pPr>
      <w:r w:rsidRPr="002C57DB">
        <w:rPr>
          <w:rFonts w:asciiTheme="minorHAnsi" w:hAnsiTheme="minorHAnsi" w:cstheme="minorHAnsi"/>
          <w:sz w:val="22"/>
          <w:szCs w:val="22"/>
          <w:lang w:val="en-US"/>
        </w:rPr>
        <w:t>1</w:t>
      </w:r>
      <w:r w:rsidR="00CC7ED6" w:rsidRPr="002C57DB">
        <w:rPr>
          <w:rFonts w:asciiTheme="minorHAnsi" w:hAnsiTheme="minorHAnsi" w:cstheme="minorHAnsi"/>
          <w:sz w:val="22"/>
          <w:szCs w:val="22"/>
          <w:lang w:val="en-US"/>
        </w:rPr>
        <w:t>0</w:t>
      </w:r>
      <w:r w:rsidR="00CF56F1" w:rsidRPr="002C57DB">
        <w:rPr>
          <w:rFonts w:asciiTheme="minorHAnsi" w:hAnsiTheme="minorHAnsi" w:cstheme="minorHAnsi"/>
          <w:sz w:val="22"/>
          <w:szCs w:val="22"/>
          <w:lang w:val="en-US"/>
        </w:rPr>
        <w:t xml:space="preserve">. What would you like readers to remember about your book? </w:t>
      </w:r>
      <w:r w:rsidR="00CF56F1" w:rsidRPr="002C57DB">
        <w:rPr>
          <w:rFonts w:asciiTheme="minorHAnsi" w:hAnsiTheme="minorHAnsi" w:cstheme="minorHAnsi"/>
          <w:sz w:val="22"/>
          <w:szCs w:val="22"/>
          <w:lang w:val="en-US"/>
        </w:rPr>
        <w:br/>
      </w:r>
    </w:p>
    <w:p w14:paraId="3B0661C0" w14:textId="77777777" w:rsidR="002A67B0" w:rsidRPr="002A67B0" w:rsidRDefault="002A67B0" w:rsidP="002A67B0">
      <w:pPr>
        <w:rPr>
          <w:lang w:val="en-US"/>
        </w:rPr>
      </w:pPr>
    </w:p>
    <w:p w14:paraId="567A0BE9" w14:textId="77777777" w:rsidR="00CF56F1" w:rsidRPr="002A67B0" w:rsidRDefault="00CF56F1" w:rsidP="00CF56F1">
      <w:pPr>
        <w:ind w:right="72"/>
        <w:rPr>
          <w:rFonts w:asciiTheme="minorHAnsi" w:hAnsiTheme="minorHAnsi" w:cstheme="minorHAnsi"/>
          <w:sz w:val="22"/>
          <w:szCs w:val="22"/>
          <w:lang w:val="en-US"/>
        </w:rPr>
      </w:pPr>
    </w:p>
    <w:p w14:paraId="41A7D93D" w14:textId="47AA871C" w:rsidR="00CC7ED6" w:rsidRPr="002C57DB" w:rsidRDefault="00CC7ED6" w:rsidP="00CC7ED6">
      <w:pPr>
        <w:pStyle w:val="Heading2"/>
        <w:rPr>
          <w:rFonts w:asciiTheme="minorHAnsi" w:hAnsiTheme="minorHAnsi" w:cstheme="minorHAnsi"/>
          <w:sz w:val="22"/>
          <w:szCs w:val="22"/>
          <w:lang w:val="en-US"/>
        </w:rPr>
      </w:pPr>
      <w:r w:rsidRPr="002C57DB">
        <w:rPr>
          <w:rFonts w:asciiTheme="minorHAnsi" w:hAnsiTheme="minorHAnsi" w:cstheme="minorHAnsi"/>
          <w:sz w:val="22"/>
          <w:szCs w:val="22"/>
          <w:lang w:val="en-US"/>
        </w:rPr>
        <w:t xml:space="preserve">11. </w:t>
      </w:r>
      <w:r w:rsidR="002A67B0" w:rsidRPr="002A67B0">
        <w:rPr>
          <w:rFonts w:asciiTheme="minorHAnsi" w:hAnsiTheme="minorHAnsi" w:cstheme="minorHAnsi"/>
          <w:sz w:val="22"/>
          <w:szCs w:val="22"/>
          <w:lang w:val="en-US"/>
        </w:rPr>
        <w:t xml:space="preserve">If you could travel </w:t>
      </w:r>
      <w:r w:rsidR="009E7F0E">
        <w:rPr>
          <w:rFonts w:asciiTheme="minorHAnsi" w:hAnsiTheme="minorHAnsi" w:cstheme="minorHAnsi"/>
          <w:sz w:val="22"/>
          <w:szCs w:val="22"/>
          <w:lang w:val="en-US"/>
        </w:rPr>
        <w:t>through</w:t>
      </w:r>
      <w:r w:rsidR="002A67B0" w:rsidRPr="002A67B0">
        <w:rPr>
          <w:rFonts w:asciiTheme="minorHAnsi" w:hAnsiTheme="minorHAnsi" w:cstheme="minorHAnsi"/>
          <w:sz w:val="22"/>
          <w:szCs w:val="22"/>
          <w:lang w:val="en-US"/>
        </w:rPr>
        <w:t xml:space="preserve"> time, </w:t>
      </w:r>
      <w:r w:rsidR="0068231F">
        <w:rPr>
          <w:rFonts w:asciiTheme="minorHAnsi" w:hAnsiTheme="minorHAnsi" w:cstheme="minorHAnsi"/>
          <w:sz w:val="22"/>
          <w:szCs w:val="22"/>
          <w:lang w:val="en-US"/>
        </w:rPr>
        <w:t>where</w:t>
      </w:r>
      <w:r w:rsidR="002A67B0" w:rsidRPr="002A67B0">
        <w:rPr>
          <w:rFonts w:asciiTheme="minorHAnsi" w:hAnsiTheme="minorHAnsi" w:cstheme="minorHAnsi"/>
          <w:sz w:val="22"/>
          <w:szCs w:val="22"/>
          <w:lang w:val="en-US"/>
        </w:rPr>
        <w:t xml:space="preserve"> would you want to go to talk about your research/book</w:t>
      </w:r>
      <w:r w:rsidR="002A67B0">
        <w:rPr>
          <w:rFonts w:asciiTheme="minorHAnsi" w:hAnsiTheme="minorHAnsi" w:cstheme="minorHAnsi"/>
          <w:sz w:val="22"/>
          <w:szCs w:val="22"/>
          <w:lang w:val="en-US"/>
        </w:rPr>
        <w:t>?</w:t>
      </w:r>
    </w:p>
    <w:p w14:paraId="40370412" w14:textId="77777777" w:rsidR="00A45014" w:rsidRPr="009E7F0E" w:rsidRDefault="00A45014" w:rsidP="00CF56F1">
      <w:pPr>
        <w:ind w:right="72"/>
        <w:rPr>
          <w:rFonts w:asciiTheme="minorHAnsi" w:hAnsiTheme="minorHAnsi" w:cstheme="minorHAnsi"/>
          <w:sz w:val="22"/>
          <w:szCs w:val="22"/>
          <w:lang w:val="en-US"/>
        </w:rPr>
      </w:pPr>
    </w:p>
    <w:p w14:paraId="7D20EB38" w14:textId="77777777" w:rsidR="00A45014" w:rsidRDefault="00A45014" w:rsidP="00CF56F1">
      <w:pPr>
        <w:ind w:right="72"/>
        <w:rPr>
          <w:rFonts w:asciiTheme="minorHAnsi" w:hAnsiTheme="minorHAnsi" w:cstheme="minorHAnsi"/>
          <w:sz w:val="22"/>
          <w:szCs w:val="22"/>
          <w:lang w:val="en-US"/>
        </w:rPr>
      </w:pPr>
    </w:p>
    <w:p w14:paraId="0036A001" w14:textId="77777777" w:rsidR="00C5278B" w:rsidRPr="009E7F0E" w:rsidRDefault="00C5278B" w:rsidP="00CF56F1">
      <w:pPr>
        <w:ind w:right="72"/>
        <w:rPr>
          <w:rFonts w:asciiTheme="minorHAnsi" w:hAnsiTheme="minorHAnsi" w:cstheme="minorHAnsi"/>
          <w:sz w:val="22"/>
          <w:szCs w:val="22"/>
          <w:lang w:val="en-US"/>
        </w:rPr>
      </w:pPr>
    </w:p>
    <w:p w14:paraId="225E60DF" w14:textId="28B1B300" w:rsidR="009E1766" w:rsidRPr="009E7F0E" w:rsidRDefault="00C5278B" w:rsidP="00C5278B">
      <w:pPr>
        <w:ind w:right="72"/>
        <w:rPr>
          <w:rFonts w:asciiTheme="minorHAnsi" w:hAnsiTheme="minorHAnsi" w:cstheme="minorHAnsi"/>
          <w:b/>
          <w:bCs/>
          <w:iCs/>
          <w:sz w:val="22"/>
          <w:szCs w:val="22"/>
          <w:lang w:val="en-US"/>
        </w:rPr>
      </w:pPr>
      <w:r w:rsidRPr="00C5278B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  <w:lang w:val="en-US"/>
        </w:rPr>
        <w:t>(</w:t>
      </w:r>
      <w:r w:rsidR="00BB1B60" w:rsidRPr="00BB1B60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  <w:lang w:val="en-US"/>
        </w:rPr>
        <w:t>Only fill in if the book is published Open Access.</w:t>
      </w:r>
      <w:r w:rsidR="00BB1B60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  <w:lang w:val="en-US"/>
        </w:rPr>
        <w:t>)</w:t>
      </w:r>
      <w:r>
        <w:rPr>
          <w:rFonts w:asciiTheme="minorHAnsi" w:hAnsiTheme="minorHAnsi" w:cstheme="minorHAnsi"/>
          <w:sz w:val="22"/>
          <w:szCs w:val="22"/>
          <w:lang w:val="en-US"/>
        </w:rPr>
        <w:br/>
      </w:r>
      <w:r w:rsidR="009E1766" w:rsidRPr="00BB1B60">
        <w:rPr>
          <w:rStyle w:val="Heading2Char"/>
          <w:rFonts w:asciiTheme="minorHAnsi" w:hAnsiTheme="minorHAnsi" w:cstheme="minorHAnsi"/>
          <w:sz w:val="22"/>
          <w:szCs w:val="22"/>
          <w:lang w:val="en-US"/>
        </w:rPr>
        <w:t>12. Your book is published open access. How did the open access publication process go? What makes open access so attractive for you/your book?</w:t>
      </w:r>
      <w:r w:rsidR="009E1766" w:rsidRPr="009E1766">
        <w:rPr>
          <w:rFonts w:asciiTheme="minorHAnsi" w:hAnsiTheme="minorHAnsi" w:cstheme="minorHAnsi"/>
          <w:sz w:val="22"/>
          <w:szCs w:val="22"/>
          <w:lang w:val="en-US"/>
        </w:rPr>
        <w:br/>
      </w:r>
    </w:p>
    <w:p w14:paraId="33FB9D3C" w14:textId="77777777" w:rsidR="002A67B0" w:rsidRPr="009E7F0E" w:rsidRDefault="002A67B0" w:rsidP="002A67B0">
      <w:pPr>
        <w:rPr>
          <w:lang w:val="en-US"/>
        </w:rPr>
      </w:pPr>
    </w:p>
    <w:p w14:paraId="63DA3307" w14:textId="77777777" w:rsidR="009E1766" w:rsidRPr="009E7F0E" w:rsidRDefault="009E1766" w:rsidP="00CF56F1">
      <w:pPr>
        <w:ind w:right="72"/>
        <w:rPr>
          <w:rFonts w:asciiTheme="minorHAnsi" w:hAnsiTheme="minorHAnsi" w:cstheme="minorHAnsi"/>
          <w:sz w:val="22"/>
          <w:szCs w:val="22"/>
          <w:lang w:val="en-US"/>
        </w:rPr>
      </w:pPr>
    </w:p>
    <w:p w14:paraId="65394739" w14:textId="27C4B14D" w:rsidR="00CF56F1" w:rsidRPr="009E7F0E" w:rsidRDefault="006538EC" w:rsidP="00385D55">
      <w:pPr>
        <w:pStyle w:val="Heading2"/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</w:pPr>
      <w:r w:rsidRPr="002C57DB">
        <w:rPr>
          <w:rFonts w:asciiTheme="minorHAnsi" w:hAnsiTheme="minorHAnsi" w:cstheme="minorHAnsi"/>
          <w:sz w:val="22"/>
          <w:szCs w:val="22"/>
          <w:lang w:val="en-US"/>
        </w:rPr>
        <w:t>1</w:t>
      </w:r>
      <w:r w:rsidR="009E1766">
        <w:rPr>
          <w:rFonts w:asciiTheme="minorHAnsi" w:hAnsiTheme="minorHAnsi" w:cstheme="minorHAnsi"/>
          <w:sz w:val="22"/>
          <w:szCs w:val="22"/>
          <w:lang w:val="en-US"/>
        </w:rPr>
        <w:t>3</w:t>
      </w:r>
      <w:r w:rsidR="00CF56F1" w:rsidRPr="002C57DB">
        <w:rPr>
          <w:rFonts w:asciiTheme="minorHAnsi" w:hAnsiTheme="minorHAnsi" w:cstheme="minorHAnsi"/>
          <w:sz w:val="22"/>
          <w:szCs w:val="22"/>
          <w:lang w:val="en-US"/>
        </w:rPr>
        <w:t>. Do you have any plans yet for another publication? What will it be about?</w:t>
      </w:r>
      <w:r w:rsidR="00CF56F1" w:rsidRPr="002C57DB">
        <w:rPr>
          <w:rFonts w:asciiTheme="minorHAnsi" w:hAnsiTheme="minorHAnsi" w:cstheme="minorHAnsi"/>
          <w:sz w:val="22"/>
          <w:szCs w:val="22"/>
          <w:lang w:val="en-US"/>
        </w:rPr>
        <w:br/>
      </w:r>
    </w:p>
    <w:p w14:paraId="0CA2DD9B" w14:textId="77777777" w:rsidR="00385D55" w:rsidRPr="009E7F0E" w:rsidRDefault="00385D55" w:rsidP="00385D55">
      <w:pPr>
        <w:rPr>
          <w:lang w:val="en-US"/>
        </w:rPr>
      </w:pPr>
    </w:p>
    <w:p w14:paraId="616E4220" w14:textId="77777777" w:rsidR="00CF56F1" w:rsidRPr="009E7F0E" w:rsidRDefault="00CF56F1" w:rsidP="00CF56F1">
      <w:pPr>
        <w:ind w:right="72"/>
        <w:rPr>
          <w:rFonts w:asciiTheme="minorHAnsi" w:hAnsiTheme="minorHAnsi" w:cstheme="minorHAnsi"/>
          <w:sz w:val="22"/>
          <w:szCs w:val="22"/>
          <w:lang w:val="en-US"/>
        </w:rPr>
      </w:pPr>
    </w:p>
    <w:p w14:paraId="596003D4" w14:textId="77777777" w:rsidR="00385D55" w:rsidRPr="009E7F0E" w:rsidRDefault="00385D55" w:rsidP="00CF56F1">
      <w:pPr>
        <w:ind w:right="72"/>
        <w:rPr>
          <w:rFonts w:asciiTheme="minorHAnsi" w:hAnsiTheme="minorHAnsi" w:cstheme="minorHAnsi"/>
          <w:sz w:val="22"/>
          <w:szCs w:val="22"/>
          <w:lang w:val="en-US"/>
        </w:rPr>
      </w:pPr>
    </w:p>
    <w:p w14:paraId="381CD2AE" w14:textId="77777777" w:rsidR="00CF56F1" w:rsidRPr="009E7F0E" w:rsidRDefault="00CF56F1" w:rsidP="00CF56F1">
      <w:pPr>
        <w:ind w:right="72"/>
        <w:rPr>
          <w:rFonts w:asciiTheme="minorHAnsi" w:hAnsiTheme="minorHAnsi" w:cstheme="minorHAnsi"/>
          <w:b/>
          <w:i/>
          <w:color w:val="808080"/>
          <w:sz w:val="22"/>
          <w:szCs w:val="22"/>
          <w:lang w:val="en-US"/>
        </w:rPr>
      </w:pPr>
      <w:r w:rsidRPr="009E7F0E">
        <w:rPr>
          <w:rFonts w:asciiTheme="minorHAnsi" w:hAnsiTheme="minorHAnsi" w:cstheme="minorHAnsi"/>
          <w:b/>
          <w:sz w:val="22"/>
          <w:szCs w:val="22"/>
          <w:lang w:val="en-US"/>
        </w:rPr>
        <w:t xml:space="preserve">Please also add your photograph and return this form to </w:t>
      </w:r>
      <w:hyperlink r:id="rId9" w:history="1">
        <w:r w:rsidRPr="009E7F0E">
          <w:rPr>
            <w:rStyle w:val="Hyperlink"/>
            <w:rFonts w:asciiTheme="minorHAnsi" w:hAnsiTheme="minorHAnsi" w:cstheme="minorHAnsi"/>
            <w:b/>
            <w:sz w:val="22"/>
            <w:szCs w:val="22"/>
            <w:lang w:val="en-US"/>
          </w:rPr>
          <w:t>annemie.vandezande@upl.be</w:t>
        </w:r>
      </w:hyperlink>
      <w:r w:rsidRPr="009E7F0E">
        <w:rPr>
          <w:rFonts w:asciiTheme="minorHAnsi" w:hAnsiTheme="minorHAnsi" w:cstheme="minorHAnsi"/>
          <w:b/>
          <w:sz w:val="22"/>
          <w:szCs w:val="22"/>
          <w:lang w:val="en-US"/>
        </w:rPr>
        <w:br/>
      </w:r>
      <w:r w:rsidRPr="009E7F0E">
        <w:rPr>
          <w:rFonts w:asciiTheme="minorHAnsi" w:hAnsiTheme="minorHAnsi" w:cstheme="minorHAnsi"/>
          <w:b/>
          <w:i/>
          <w:color w:val="808080"/>
          <w:sz w:val="22"/>
          <w:szCs w:val="22"/>
          <w:lang w:val="en-US"/>
        </w:rPr>
        <w:t xml:space="preserve">Voeg ook een foto van jezelf toe en stuur dit formulier terug naar </w:t>
      </w:r>
      <w:hyperlink r:id="rId10" w:history="1">
        <w:r w:rsidRPr="009E7F0E">
          <w:rPr>
            <w:rStyle w:val="Hyperlink"/>
            <w:rFonts w:asciiTheme="minorHAnsi" w:hAnsiTheme="minorHAnsi" w:cstheme="minorHAnsi"/>
            <w:b/>
            <w:i/>
            <w:color w:val="808080"/>
            <w:sz w:val="22"/>
            <w:szCs w:val="22"/>
            <w:lang w:val="en-US"/>
          </w:rPr>
          <w:t>annemie.vandezande@upl.be</w:t>
        </w:r>
      </w:hyperlink>
      <w:r w:rsidRPr="009E7F0E">
        <w:rPr>
          <w:rFonts w:asciiTheme="minorHAnsi" w:hAnsiTheme="minorHAnsi" w:cstheme="minorHAnsi"/>
          <w:b/>
          <w:i/>
          <w:color w:val="808080"/>
          <w:sz w:val="22"/>
          <w:szCs w:val="22"/>
          <w:lang w:val="en-US"/>
        </w:rPr>
        <w:t>.</w:t>
      </w:r>
    </w:p>
    <w:p w14:paraId="44CB3B9F" w14:textId="77777777" w:rsidR="00CF56F1" w:rsidRPr="009E7F0E" w:rsidRDefault="00CF56F1" w:rsidP="00CF56F1">
      <w:pPr>
        <w:ind w:right="72"/>
        <w:rPr>
          <w:rFonts w:asciiTheme="minorHAnsi" w:hAnsiTheme="minorHAnsi" w:cstheme="minorHAnsi"/>
          <w:sz w:val="22"/>
          <w:szCs w:val="22"/>
          <w:lang w:val="en-US"/>
        </w:rPr>
      </w:pPr>
    </w:p>
    <w:sectPr w:rsidR="00CF56F1" w:rsidRPr="009E7F0E" w:rsidSect="00601B60">
      <w:headerReference w:type="default" r:id="rId11"/>
      <w:footerReference w:type="default" r:id="rId12"/>
      <w:type w:val="continuous"/>
      <w:pgSz w:w="11906" w:h="16838"/>
      <w:pgMar w:top="1977" w:right="1286" w:bottom="1417" w:left="1417" w:header="426" w:footer="480" w:gutter="0"/>
      <w:cols w:space="413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F2BD4" w14:textId="77777777" w:rsidR="00776135" w:rsidRDefault="00776135">
      <w:r>
        <w:separator/>
      </w:r>
    </w:p>
  </w:endnote>
  <w:endnote w:type="continuationSeparator" w:id="0">
    <w:p w14:paraId="3393F4A3" w14:textId="77777777" w:rsidR="00776135" w:rsidRDefault="00776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34329" w14:textId="77777777" w:rsidR="002879B1" w:rsidRDefault="002879B1">
    <w:pPr>
      <w:pStyle w:val="Footer"/>
      <w:rPr>
        <w:rFonts w:ascii="Georgia" w:hAnsi="Georgia"/>
        <w:color w:val="877530"/>
        <w:sz w:val="18"/>
        <w:szCs w:val="18"/>
      </w:rPr>
    </w:pPr>
  </w:p>
  <w:p w14:paraId="268466F8" w14:textId="77777777" w:rsidR="00CF56F1" w:rsidRPr="007F58FD" w:rsidRDefault="00CF56F1">
    <w:pPr>
      <w:pStyle w:val="Footer"/>
      <w:rPr>
        <w:rFonts w:ascii="Georgia" w:hAnsi="Georgia"/>
        <w:color w:val="877530"/>
        <w:sz w:val="18"/>
        <w:szCs w:val="18"/>
      </w:rPr>
    </w:pPr>
  </w:p>
  <w:p w14:paraId="406F0139" w14:textId="77777777" w:rsidR="002879B1" w:rsidRPr="007F58FD" w:rsidRDefault="00D249A9">
    <w:pPr>
      <w:pStyle w:val="Footer"/>
      <w:rPr>
        <w:rFonts w:ascii="Garamond" w:hAnsi="Garamond"/>
        <w:color w:val="808080"/>
        <w:sz w:val="18"/>
        <w:szCs w:val="18"/>
        <w:lang w:val="en-GB"/>
      </w:rPr>
    </w:pPr>
    <w:r>
      <w:rPr>
        <w:rFonts w:ascii="Garamond" w:hAnsi="Garamond"/>
        <w:noProof/>
        <w:color w:val="877530"/>
        <w:sz w:val="18"/>
        <w:szCs w:val="18"/>
        <w:lang w:val="nl-BE" w:eastAsia="nl-B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0459F10" wp14:editId="49F3F64A">
              <wp:simplePos x="0" y="0"/>
              <wp:positionH relativeFrom="column">
                <wp:posOffset>0</wp:posOffset>
              </wp:positionH>
              <wp:positionV relativeFrom="paragraph">
                <wp:posOffset>-108585</wp:posOffset>
              </wp:positionV>
              <wp:extent cx="5829300" cy="635"/>
              <wp:effectExtent l="9525" t="5715" r="9525" b="12700"/>
              <wp:wrapNone/>
              <wp:docPr id="1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635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87753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EBB9092" id="Line 8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8.55pt" to="459pt,-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" strokecolor="#877530" strokeweight=".5pt"/>
          </w:pict>
        </mc:Fallback>
      </mc:AlternateContent>
    </w:r>
    <w:r w:rsidR="00CF56F1" w:rsidRPr="00CF56F1">
      <w:rPr>
        <w:rFonts w:ascii="Garamond" w:hAnsi="Garamond"/>
        <w:noProof/>
        <w:color w:val="877530"/>
        <w:sz w:val="18"/>
        <w:szCs w:val="18"/>
        <w:lang w:val="nl-BE" w:eastAsia="nl-BE"/>
      </w:rPr>
      <w:t>Author’s Corner</w:t>
    </w:r>
    <w:r w:rsidR="002879B1" w:rsidRPr="007F58FD">
      <w:rPr>
        <w:rFonts w:ascii="Garamond" w:hAnsi="Garamond"/>
        <w:color w:val="808080"/>
        <w:sz w:val="18"/>
        <w:szCs w:val="18"/>
        <w:lang w:val="en-GB"/>
      </w:rPr>
      <w:tab/>
    </w:r>
    <w:r w:rsidR="002879B1" w:rsidRPr="007F58FD">
      <w:rPr>
        <w:rFonts w:ascii="Garamond" w:hAnsi="Garamond"/>
        <w:color w:val="808080"/>
        <w:sz w:val="18"/>
        <w:szCs w:val="18"/>
        <w:lang w:val="en-GB"/>
      </w:rPr>
      <w:tab/>
    </w:r>
    <w:r w:rsidR="002879B1" w:rsidRPr="00A41040">
      <w:rPr>
        <w:rFonts w:ascii="Garamond" w:hAnsi="Garamond"/>
        <w:color w:val="877530"/>
        <w:sz w:val="18"/>
        <w:szCs w:val="18"/>
        <w:lang w:val="en-US"/>
      </w:rPr>
      <w:t xml:space="preserve">Page </w:t>
    </w:r>
    <w:r w:rsidR="002879B1" w:rsidRPr="007F58FD">
      <w:rPr>
        <w:rFonts w:ascii="Garamond" w:hAnsi="Garamond"/>
        <w:color w:val="877530"/>
        <w:sz w:val="18"/>
        <w:szCs w:val="18"/>
      </w:rPr>
      <w:fldChar w:fldCharType="begin"/>
    </w:r>
    <w:r w:rsidR="002879B1" w:rsidRPr="00A41040">
      <w:rPr>
        <w:rFonts w:ascii="Garamond" w:hAnsi="Garamond"/>
        <w:color w:val="877530"/>
        <w:sz w:val="18"/>
        <w:szCs w:val="18"/>
        <w:lang w:val="en-US"/>
      </w:rPr>
      <w:instrText xml:space="preserve"> PAGE </w:instrText>
    </w:r>
    <w:r w:rsidR="002879B1" w:rsidRPr="007F58FD">
      <w:rPr>
        <w:rFonts w:ascii="Garamond" w:hAnsi="Garamond"/>
        <w:color w:val="877530"/>
        <w:sz w:val="18"/>
        <w:szCs w:val="18"/>
      </w:rPr>
      <w:fldChar w:fldCharType="separate"/>
    </w:r>
    <w:r w:rsidR="00CF56F1">
      <w:rPr>
        <w:rFonts w:ascii="Garamond" w:hAnsi="Garamond"/>
        <w:noProof/>
        <w:color w:val="877530"/>
        <w:sz w:val="18"/>
        <w:szCs w:val="18"/>
        <w:lang w:val="en-US"/>
      </w:rPr>
      <w:t>1</w:t>
    </w:r>
    <w:r w:rsidR="002879B1" w:rsidRPr="007F58FD">
      <w:rPr>
        <w:rFonts w:ascii="Garamond" w:hAnsi="Garamond"/>
        <w:color w:val="877530"/>
        <w:sz w:val="18"/>
        <w:szCs w:val="18"/>
      </w:rPr>
      <w:fldChar w:fldCharType="end"/>
    </w:r>
    <w:r w:rsidR="002879B1" w:rsidRPr="00A41040">
      <w:rPr>
        <w:rFonts w:ascii="Garamond" w:hAnsi="Garamond"/>
        <w:color w:val="877530"/>
        <w:sz w:val="18"/>
        <w:szCs w:val="18"/>
        <w:lang w:val="en-US"/>
      </w:rPr>
      <w:t xml:space="preserve"> of </w:t>
    </w:r>
    <w:r w:rsidR="002879B1" w:rsidRPr="007F58FD">
      <w:rPr>
        <w:rFonts w:ascii="Garamond" w:hAnsi="Garamond"/>
        <w:color w:val="877530"/>
        <w:sz w:val="18"/>
        <w:szCs w:val="18"/>
      </w:rPr>
      <w:fldChar w:fldCharType="begin"/>
    </w:r>
    <w:r w:rsidR="002879B1" w:rsidRPr="00A41040">
      <w:rPr>
        <w:rFonts w:ascii="Garamond" w:hAnsi="Garamond"/>
        <w:color w:val="877530"/>
        <w:sz w:val="18"/>
        <w:szCs w:val="18"/>
        <w:lang w:val="en-US"/>
      </w:rPr>
      <w:instrText xml:space="preserve"> NUMPAGES </w:instrText>
    </w:r>
    <w:r w:rsidR="002879B1" w:rsidRPr="007F58FD">
      <w:rPr>
        <w:rFonts w:ascii="Garamond" w:hAnsi="Garamond"/>
        <w:color w:val="877530"/>
        <w:sz w:val="18"/>
        <w:szCs w:val="18"/>
      </w:rPr>
      <w:fldChar w:fldCharType="separate"/>
    </w:r>
    <w:r w:rsidR="00CF56F1">
      <w:rPr>
        <w:rFonts w:ascii="Garamond" w:hAnsi="Garamond"/>
        <w:noProof/>
        <w:color w:val="877530"/>
        <w:sz w:val="18"/>
        <w:szCs w:val="18"/>
        <w:lang w:val="en-US"/>
      </w:rPr>
      <w:t>2</w:t>
    </w:r>
    <w:r w:rsidR="002879B1" w:rsidRPr="007F58FD">
      <w:rPr>
        <w:rFonts w:ascii="Garamond" w:hAnsi="Garamond"/>
        <w:color w:val="87753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19A68" w14:textId="77777777" w:rsidR="00776135" w:rsidRDefault="00776135">
      <w:r>
        <w:separator/>
      </w:r>
    </w:p>
  </w:footnote>
  <w:footnote w:type="continuationSeparator" w:id="0">
    <w:p w14:paraId="41D5CCE5" w14:textId="77777777" w:rsidR="00776135" w:rsidRDefault="007761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72BB3" w14:textId="77777777" w:rsidR="00601B60" w:rsidRDefault="002879B1" w:rsidP="00601B60">
    <w:pPr>
      <w:pStyle w:val="Header"/>
      <w:tabs>
        <w:tab w:val="clear" w:pos="4536"/>
        <w:tab w:val="left" w:pos="5387"/>
      </w:tabs>
      <w:rPr>
        <w:rFonts w:ascii="Garamond" w:hAnsi="Garamond"/>
        <w:sz w:val="18"/>
        <w:szCs w:val="18"/>
      </w:rPr>
    </w:pPr>
    <w:r w:rsidRPr="007F58FD">
      <w:rPr>
        <w:sz w:val="18"/>
        <w:szCs w:val="18"/>
      </w:rPr>
      <w:tab/>
    </w:r>
    <w:r w:rsidR="00601B60">
      <w:rPr>
        <w:noProof/>
        <w:sz w:val="18"/>
        <w:szCs w:val="18"/>
        <w:lang w:val="nl-BE" w:eastAsia="nl-BE"/>
      </w:rPr>
      <w:drawing>
        <wp:inline distT="0" distB="0" distL="0" distR="0" wp14:anchorId="7ADE7033" wp14:editId="42834046">
          <wp:extent cx="1952625" cy="514350"/>
          <wp:effectExtent l="0" t="0" r="9525" b="0"/>
          <wp:docPr id="8" name="Picture 8" descr="web groot logo_upl_kleur_eng co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web groot logo_upl_kleur_eng cop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3643C82" w14:textId="77777777" w:rsidR="00601B60" w:rsidRDefault="00601B60" w:rsidP="00601B60">
    <w:pPr>
      <w:pStyle w:val="Header"/>
      <w:tabs>
        <w:tab w:val="clear" w:pos="4536"/>
        <w:tab w:val="left" w:pos="6120"/>
      </w:tabs>
      <w:rPr>
        <w:rFonts w:ascii="Garamond" w:hAnsi="Garamond"/>
        <w:sz w:val="18"/>
        <w:szCs w:val="18"/>
      </w:rPr>
    </w:pPr>
    <w:r>
      <w:rPr>
        <w:rFonts w:ascii="Garamond" w:hAnsi="Garamond"/>
        <w:sz w:val="18"/>
        <w:szCs w:val="18"/>
      </w:rPr>
      <w:tab/>
    </w:r>
  </w:p>
  <w:p w14:paraId="27720FD5" w14:textId="77777777" w:rsidR="00601B60" w:rsidRPr="002C1767" w:rsidRDefault="00601B60" w:rsidP="00601B60">
    <w:pPr>
      <w:pStyle w:val="Header"/>
      <w:tabs>
        <w:tab w:val="clear" w:pos="4536"/>
        <w:tab w:val="left" w:pos="6096"/>
      </w:tabs>
      <w:rPr>
        <w:rFonts w:ascii="Garamond" w:hAnsi="Garamond"/>
        <w:color w:val="877530"/>
        <w:sz w:val="18"/>
        <w:szCs w:val="18"/>
      </w:rPr>
    </w:pPr>
    <w:r>
      <w:rPr>
        <w:rFonts w:ascii="Garamond" w:hAnsi="Garamond"/>
        <w:sz w:val="18"/>
        <w:szCs w:val="18"/>
      </w:rPr>
      <w:tab/>
    </w:r>
    <w:r w:rsidRPr="002C1767">
      <w:rPr>
        <w:rFonts w:ascii="Garamond" w:hAnsi="Garamond"/>
        <w:color w:val="877530"/>
        <w:sz w:val="18"/>
        <w:szCs w:val="18"/>
      </w:rPr>
      <w:t>Minderbroedersstraat 4 – bus 5602</w:t>
    </w:r>
  </w:p>
  <w:p w14:paraId="5DD63897" w14:textId="77777777" w:rsidR="00601B60" w:rsidRPr="002C1767" w:rsidRDefault="00601B60" w:rsidP="00601B60">
    <w:pPr>
      <w:pStyle w:val="Header"/>
      <w:tabs>
        <w:tab w:val="clear" w:pos="4536"/>
        <w:tab w:val="left" w:pos="6096"/>
      </w:tabs>
      <w:rPr>
        <w:rFonts w:ascii="Garamond" w:hAnsi="Garamond"/>
        <w:color w:val="877530"/>
        <w:sz w:val="18"/>
        <w:szCs w:val="18"/>
      </w:rPr>
    </w:pPr>
    <w:r w:rsidRPr="002C1767">
      <w:rPr>
        <w:rFonts w:ascii="Garamond" w:hAnsi="Garamond"/>
        <w:color w:val="877530"/>
        <w:sz w:val="18"/>
        <w:szCs w:val="18"/>
      </w:rPr>
      <w:tab/>
      <w:t>3000 Leuven, Belgium</w:t>
    </w:r>
  </w:p>
  <w:p w14:paraId="7E45ED5E" w14:textId="77777777" w:rsidR="00601B60" w:rsidRPr="002C1767" w:rsidRDefault="00601B60" w:rsidP="00601B60">
    <w:pPr>
      <w:pStyle w:val="Header"/>
      <w:tabs>
        <w:tab w:val="clear" w:pos="4536"/>
        <w:tab w:val="left" w:pos="6096"/>
      </w:tabs>
      <w:rPr>
        <w:rFonts w:ascii="Garamond" w:hAnsi="Garamond"/>
        <w:color w:val="877530"/>
        <w:sz w:val="18"/>
        <w:szCs w:val="18"/>
      </w:rPr>
    </w:pPr>
    <w:r w:rsidRPr="002C1767">
      <w:rPr>
        <w:rFonts w:ascii="Garamond" w:hAnsi="Garamond"/>
        <w:color w:val="877530"/>
        <w:sz w:val="18"/>
        <w:szCs w:val="18"/>
      </w:rPr>
      <w:tab/>
      <w:t xml:space="preserve">T + 32 16 32 53 45 </w:t>
    </w:r>
    <w:r w:rsidRPr="002C1767">
      <w:rPr>
        <w:rFonts w:ascii="Garamond" w:hAnsi="Garamond" w:cs="Arial"/>
        <w:color w:val="877530"/>
        <w:sz w:val="18"/>
        <w:szCs w:val="18"/>
      </w:rPr>
      <w:t>•</w:t>
    </w:r>
    <w:r w:rsidRPr="002C1767">
      <w:rPr>
        <w:rFonts w:ascii="Garamond" w:hAnsi="Garamond"/>
        <w:color w:val="877530"/>
        <w:sz w:val="18"/>
        <w:szCs w:val="18"/>
      </w:rPr>
      <w:t xml:space="preserve"> F + 32 16 53 52</w:t>
    </w:r>
  </w:p>
  <w:p w14:paraId="5BB01A4B" w14:textId="77777777" w:rsidR="00601B60" w:rsidRPr="002A67B0" w:rsidRDefault="00601B60" w:rsidP="00601B60">
    <w:pPr>
      <w:pStyle w:val="Header"/>
      <w:tabs>
        <w:tab w:val="clear" w:pos="4536"/>
        <w:tab w:val="left" w:pos="6096"/>
      </w:tabs>
      <w:rPr>
        <w:rFonts w:ascii="Garamond" w:hAnsi="Garamond"/>
        <w:color w:val="877530"/>
        <w:sz w:val="18"/>
        <w:szCs w:val="18"/>
        <w:lang w:val="it-IT"/>
      </w:rPr>
    </w:pPr>
    <w:r w:rsidRPr="002C1767">
      <w:rPr>
        <w:rFonts w:ascii="Garamond" w:hAnsi="Garamond"/>
        <w:color w:val="877530"/>
        <w:sz w:val="18"/>
        <w:szCs w:val="18"/>
      </w:rPr>
      <w:tab/>
    </w:r>
    <w:r w:rsidRPr="002A67B0">
      <w:rPr>
        <w:rFonts w:ascii="Garamond" w:hAnsi="Garamond"/>
        <w:color w:val="877530"/>
        <w:sz w:val="18"/>
        <w:szCs w:val="18"/>
        <w:lang w:val="it-IT"/>
      </w:rPr>
      <w:t xml:space="preserve">E </w:t>
    </w:r>
    <w:hyperlink r:id="rId2" w:history="1">
      <w:r w:rsidRPr="002A67B0">
        <w:rPr>
          <w:rStyle w:val="Hyperlink"/>
          <w:rFonts w:ascii="Garamond" w:hAnsi="Garamond" w:cs="Arial"/>
          <w:color w:val="877530"/>
          <w:sz w:val="18"/>
          <w:szCs w:val="18"/>
          <w:lang w:val="it-IT"/>
        </w:rPr>
        <w:t>info@lup.be</w:t>
      </w:r>
    </w:hyperlink>
    <w:r w:rsidRPr="002A67B0">
      <w:rPr>
        <w:rFonts w:ascii="Garamond" w:hAnsi="Garamond" w:cs="Arial"/>
        <w:color w:val="877530"/>
        <w:sz w:val="18"/>
        <w:szCs w:val="18"/>
        <w:lang w:val="it-IT"/>
      </w:rPr>
      <w:t xml:space="preserve"> • www.lup.be</w:t>
    </w:r>
  </w:p>
  <w:p w14:paraId="0DEDA5DC" w14:textId="77777777" w:rsidR="002879B1" w:rsidRPr="002A67B0" w:rsidRDefault="002879B1" w:rsidP="00601B60">
    <w:pPr>
      <w:pStyle w:val="Header"/>
      <w:tabs>
        <w:tab w:val="clear" w:pos="4536"/>
        <w:tab w:val="clear" w:pos="9072"/>
        <w:tab w:val="left" w:pos="6120"/>
      </w:tabs>
      <w:rPr>
        <w:rFonts w:ascii="Garamond" w:hAnsi="Garamond"/>
        <w:color w:val="877530"/>
        <w:sz w:val="18"/>
        <w:szCs w:val="18"/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20885"/>
    <w:multiLevelType w:val="hybridMultilevel"/>
    <w:tmpl w:val="F98AEFD2"/>
    <w:numStyleLink w:val="eAktarlan3Stili"/>
  </w:abstractNum>
  <w:abstractNum w:abstractNumId="1" w15:restartNumberingAfterBreak="0">
    <w:nsid w:val="0FDA5718"/>
    <w:multiLevelType w:val="hybridMultilevel"/>
    <w:tmpl w:val="F98AEFD2"/>
    <w:styleLink w:val="eAktarlan3Stili"/>
    <w:lvl w:ilvl="0" w:tplc="E38AC272">
      <w:start w:val="1"/>
      <w:numFmt w:val="bullet"/>
      <w:lvlText w:val="-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130612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D4C0866">
      <w:start w:val="1"/>
      <w:numFmt w:val="bullet"/>
      <w:lvlText w:val="▪"/>
      <w:lvlJc w:val="left"/>
      <w:pPr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612AC38">
      <w:start w:val="1"/>
      <w:numFmt w:val="bullet"/>
      <w:lvlText w:val="•"/>
      <w:lvlJc w:val="left"/>
      <w:pPr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5469CE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6F8D670">
      <w:start w:val="1"/>
      <w:numFmt w:val="bullet"/>
      <w:lvlText w:val="▪"/>
      <w:lvlJc w:val="left"/>
      <w:pPr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D52EE66">
      <w:start w:val="1"/>
      <w:numFmt w:val="bullet"/>
      <w:lvlText w:val="•"/>
      <w:lvlJc w:val="left"/>
      <w:pPr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974C36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A0AFEE6">
      <w:start w:val="1"/>
      <w:numFmt w:val="bullet"/>
      <w:lvlText w:val="▪"/>
      <w:lvlJc w:val="left"/>
      <w:pPr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502865103">
    <w:abstractNumId w:val="1"/>
  </w:num>
  <w:num w:numId="2" w16cid:durableId="645357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2529">
      <o:colormru v:ext="edit" colors="#00a5db,#87753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6F1"/>
    <w:rsid w:val="00010A09"/>
    <w:rsid w:val="00045FEE"/>
    <w:rsid w:val="00075B57"/>
    <w:rsid w:val="000815FF"/>
    <w:rsid w:val="000854A7"/>
    <w:rsid w:val="00086392"/>
    <w:rsid w:val="000967C0"/>
    <w:rsid w:val="000A6223"/>
    <w:rsid w:val="000B424D"/>
    <w:rsid w:val="000C2547"/>
    <w:rsid w:val="000C4713"/>
    <w:rsid w:val="000D3955"/>
    <w:rsid w:val="000E210E"/>
    <w:rsid w:val="00100ED7"/>
    <w:rsid w:val="00110379"/>
    <w:rsid w:val="001459F6"/>
    <w:rsid w:val="00166EAF"/>
    <w:rsid w:val="00170B92"/>
    <w:rsid w:val="001810A2"/>
    <w:rsid w:val="00187A75"/>
    <w:rsid w:val="00190D61"/>
    <w:rsid w:val="0019711E"/>
    <w:rsid w:val="001A7C24"/>
    <w:rsid w:val="001B1F91"/>
    <w:rsid w:val="001B27C8"/>
    <w:rsid w:val="001B2D34"/>
    <w:rsid w:val="001B322F"/>
    <w:rsid w:val="001B6809"/>
    <w:rsid w:val="001C289F"/>
    <w:rsid w:val="001C3590"/>
    <w:rsid w:val="001C6E34"/>
    <w:rsid w:val="001E113D"/>
    <w:rsid w:val="001E131B"/>
    <w:rsid w:val="001F26AF"/>
    <w:rsid w:val="001F36E1"/>
    <w:rsid w:val="00210963"/>
    <w:rsid w:val="002113A3"/>
    <w:rsid w:val="00225498"/>
    <w:rsid w:val="0022651C"/>
    <w:rsid w:val="00227B43"/>
    <w:rsid w:val="00232976"/>
    <w:rsid w:val="00235110"/>
    <w:rsid w:val="002540E9"/>
    <w:rsid w:val="00254699"/>
    <w:rsid w:val="00265A2B"/>
    <w:rsid w:val="002724C5"/>
    <w:rsid w:val="00286B4E"/>
    <w:rsid w:val="002879B1"/>
    <w:rsid w:val="002A67B0"/>
    <w:rsid w:val="002C1767"/>
    <w:rsid w:val="002C57DB"/>
    <w:rsid w:val="002C5FDF"/>
    <w:rsid w:val="002D1FE6"/>
    <w:rsid w:val="002D5C1A"/>
    <w:rsid w:val="002D73FF"/>
    <w:rsid w:val="002E5AE0"/>
    <w:rsid w:val="002F5097"/>
    <w:rsid w:val="00302E03"/>
    <w:rsid w:val="00323FA2"/>
    <w:rsid w:val="00346E7A"/>
    <w:rsid w:val="00353DE5"/>
    <w:rsid w:val="00366AA9"/>
    <w:rsid w:val="00385D55"/>
    <w:rsid w:val="003A14CF"/>
    <w:rsid w:val="003A58E9"/>
    <w:rsid w:val="003B213F"/>
    <w:rsid w:val="003B2CB0"/>
    <w:rsid w:val="003B69C3"/>
    <w:rsid w:val="003B76BA"/>
    <w:rsid w:val="003B7B81"/>
    <w:rsid w:val="003C07F7"/>
    <w:rsid w:val="003C1824"/>
    <w:rsid w:val="003C7D2D"/>
    <w:rsid w:val="003D512D"/>
    <w:rsid w:val="003E377A"/>
    <w:rsid w:val="00411797"/>
    <w:rsid w:val="00416F74"/>
    <w:rsid w:val="00427D84"/>
    <w:rsid w:val="00441C58"/>
    <w:rsid w:val="00443060"/>
    <w:rsid w:val="0044712F"/>
    <w:rsid w:val="00447C1C"/>
    <w:rsid w:val="0045259D"/>
    <w:rsid w:val="00456B62"/>
    <w:rsid w:val="00462449"/>
    <w:rsid w:val="00484C30"/>
    <w:rsid w:val="004A34EF"/>
    <w:rsid w:val="004A6782"/>
    <w:rsid w:val="004B105F"/>
    <w:rsid w:val="004C1E8E"/>
    <w:rsid w:val="004C4878"/>
    <w:rsid w:val="004E3260"/>
    <w:rsid w:val="004E48DE"/>
    <w:rsid w:val="004E570F"/>
    <w:rsid w:val="004F04A9"/>
    <w:rsid w:val="005008C4"/>
    <w:rsid w:val="0051685D"/>
    <w:rsid w:val="00523EF7"/>
    <w:rsid w:val="00526791"/>
    <w:rsid w:val="00530638"/>
    <w:rsid w:val="00533AB1"/>
    <w:rsid w:val="00541D74"/>
    <w:rsid w:val="00542F6B"/>
    <w:rsid w:val="00553264"/>
    <w:rsid w:val="00570F6E"/>
    <w:rsid w:val="00580926"/>
    <w:rsid w:val="005A3061"/>
    <w:rsid w:val="005A5335"/>
    <w:rsid w:val="005C4579"/>
    <w:rsid w:val="005C4AC3"/>
    <w:rsid w:val="005E4818"/>
    <w:rsid w:val="005F618C"/>
    <w:rsid w:val="00601B60"/>
    <w:rsid w:val="0060391D"/>
    <w:rsid w:val="00605A28"/>
    <w:rsid w:val="006133FA"/>
    <w:rsid w:val="00621B65"/>
    <w:rsid w:val="00645CAC"/>
    <w:rsid w:val="006538EC"/>
    <w:rsid w:val="00661EDC"/>
    <w:rsid w:val="0067172E"/>
    <w:rsid w:val="0068231F"/>
    <w:rsid w:val="00685BEE"/>
    <w:rsid w:val="0069233E"/>
    <w:rsid w:val="0069245C"/>
    <w:rsid w:val="00695D30"/>
    <w:rsid w:val="006B1CFA"/>
    <w:rsid w:val="006D50E7"/>
    <w:rsid w:val="006D6F63"/>
    <w:rsid w:val="006D7BA4"/>
    <w:rsid w:val="006F49CF"/>
    <w:rsid w:val="007237B6"/>
    <w:rsid w:val="00724A83"/>
    <w:rsid w:val="00726D95"/>
    <w:rsid w:val="007350EB"/>
    <w:rsid w:val="00741C8E"/>
    <w:rsid w:val="00742240"/>
    <w:rsid w:val="0074721F"/>
    <w:rsid w:val="0075420B"/>
    <w:rsid w:val="0076410F"/>
    <w:rsid w:val="00772FAF"/>
    <w:rsid w:val="00776135"/>
    <w:rsid w:val="007857D6"/>
    <w:rsid w:val="007A18AF"/>
    <w:rsid w:val="007C6125"/>
    <w:rsid w:val="007E13C7"/>
    <w:rsid w:val="007F58FD"/>
    <w:rsid w:val="007F6651"/>
    <w:rsid w:val="00800BA4"/>
    <w:rsid w:val="00811C8F"/>
    <w:rsid w:val="00844B7B"/>
    <w:rsid w:val="00866E80"/>
    <w:rsid w:val="00874E07"/>
    <w:rsid w:val="00880F71"/>
    <w:rsid w:val="0088240B"/>
    <w:rsid w:val="0088493D"/>
    <w:rsid w:val="00884D67"/>
    <w:rsid w:val="008854D1"/>
    <w:rsid w:val="008A28E4"/>
    <w:rsid w:val="008A6FC1"/>
    <w:rsid w:val="008D66E2"/>
    <w:rsid w:val="008D7D40"/>
    <w:rsid w:val="008E073C"/>
    <w:rsid w:val="008E66FE"/>
    <w:rsid w:val="008E6FFA"/>
    <w:rsid w:val="008E72D8"/>
    <w:rsid w:val="00916809"/>
    <w:rsid w:val="00921A4C"/>
    <w:rsid w:val="00931929"/>
    <w:rsid w:val="00931AF1"/>
    <w:rsid w:val="009556F3"/>
    <w:rsid w:val="0097793D"/>
    <w:rsid w:val="0098004C"/>
    <w:rsid w:val="00984F64"/>
    <w:rsid w:val="00985413"/>
    <w:rsid w:val="009A4FC6"/>
    <w:rsid w:val="009B0FE5"/>
    <w:rsid w:val="009B1120"/>
    <w:rsid w:val="009B7910"/>
    <w:rsid w:val="009D5FF5"/>
    <w:rsid w:val="009E1766"/>
    <w:rsid w:val="009E6FF0"/>
    <w:rsid w:val="009E7F0E"/>
    <w:rsid w:val="009F22DA"/>
    <w:rsid w:val="009F7B7A"/>
    <w:rsid w:val="00A0352B"/>
    <w:rsid w:val="00A16227"/>
    <w:rsid w:val="00A237F4"/>
    <w:rsid w:val="00A30682"/>
    <w:rsid w:val="00A359D9"/>
    <w:rsid w:val="00A41040"/>
    <w:rsid w:val="00A45014"/>
    <w:rsid w:val="00A450B0"/>
    <w:rsid w:val="00A4725D"/>
    <w:rsid w:val="00A47C44"/>
    <w:rsid w:val="00A6428E"/>
    <w:rsid w:val="00A74A31"/>
    <w:rsid w:val="00A74ACB"/>
    <w:rsid w:val="00A9284C"/>
    <w:rsid w:val="00AA2C86"/>
    <w:rsid w:val="00AA57A8"/>
    <w:rsid w:val="00AA7611"/>
    <w:rsid w:val="00AB3218"/>
    <w:rsid w:val="00AC4221"/>
    <w:rsid w:val="00AC6512"/>
    <w:rsid w:val="00AD00D4"/>
    <w:rsid w:val="00AD234D"/>
    <w:rsid w:val="00AD75D2"/>
    <w:rsid w:val="00AF67C5"/>
    <w:rsid w:val="00B006BA"/>
    <w:rsid w:val="00B13EFC"/>
    <w:rsid w:val="00B337BA"/>
    <w:rsid w:val="00B35F81"/>
    <w:rsid w:val="00B513DC"/>
    <w:rsid w:val="00B63E03"/>
    <w:rsid w:val="00B767D4"/>
    <w:rsid w:val="00B870E3"/>
    <w:rsid w:val="00B93BC3"/>
    <w:rsid w:val="00BA4EB9"/>
    <w:rsid w:val="00BB1B60"/>
    <w:rsid w:val="00BB584C"/>
    <w:rsid w:val="00BB5A4B"/>
    <w:rsid w:val="00BE1D0B"/>
    <w:rsid w:val="00BE575B"/>
    <w:rsid w:val="00BE6569"/>
    <w:rsid w:val="00BE7978"/>
    <w:rsid w:val="00BF480E"/>
    <w:rsid w:val="00C000CD"/>
    <w:rsid w:val="00C1412B"/>
    <w:rsid w:val="00C24745"/>
    <w:rsid w:val="00C24DF8"/>
    <w:rsid w:val="00C30986"/>
    <w:rsid w:val="00C47F5A"/>
    <w:rsid w:val="00C5278B"/>
    <w:rsid w:val="00C65197"/>
    <w:rsid w:val="00C66505"/>
    <w:rsid w:val="00C70981"/>
    <w:rsid w:val="00C71DA1"/>
    <w:rsid w:val="00C721BE"/>
    <w:rsid w:val="00C72984"/>
    <w:rsid w:val="00C8589E"/>
    <w:rsid w:val="00CA2B31"/>
    <w:rsid w:val="00CB217D"/>
    <w:rsid w:val="00CC2259"/>
    <w:rsid w:val="00CC7ED6"/>
    <w:rsid w:val="00CD1A70"/>
    <w:rsid w:val="00CD23EE"/>
    <w:rsid w:val="00CE7D19"/>
    <w:rsid w:val="00CF1EC4"/>
    <w:rsid w:val="00CF56F1"/>
    <w:rsid w:val="00D05C7B"/>
    <w:rsid w:val="00D1068A"/>
    <w:rsid w:val="00D140D0"/>
    <w:rsid w:val="00D146BB"/>
    <w:rsid w:val="00D178F8"/>
    <w:rsid w:val="00D20851"/>
    <w:rsid w:val="00D249A9"/>
    <w:rsid w:val="00D2537D"/>
    <w:rsid w:val="00D30158"/>
    <w:rsid w:val="00D377C7"/>
    <w:rsid w:val="00D431D0"/>
    <w:rsid w:val="00D44403"/>
    <w:rsid w:val="00D4470C"/>
    <w:rsid w:val="00D4761B"/>
    <w:rsid w:val="00D56042"/>
    <w:rsid w:val="00D63A98"/>
    <w:rsid w:val="00D76CA5"/>
    <w:rsid w:val="00D94AF1"/>
    <w:rsid w:val="00DA19C3"/>
    <w:rsid w:val="00DA313B"/>
    <w:rsid w:val="00DA5881"/>
    <w:rsid w:val="00DB0076"/>
    <w:rsid w:val="00DB6B4F"/>
    <w:rsid w:val="00DC0687"/>
    <w:rsid w:val="00DC50D3"/>
    <w:rsid w:val="00DC74BD"/>
    <w:rsid w:val="00DE3232"/>
    <w:rsid w:val="00E000EF"/>
    <w:rsid w:val="00E01D87"/>
    <w:rsid w:val="00E14C3D"/>
    <w:rsid w:val="00E407F5"/>
    <w:rsid w:val="00E40E27"/>
    <w:rsid w:val="00E459C3"/>
    <w:rsid w:val="00E64E16"/>
    <w:rsid w:val="00E65E11"/>
    <w:rsid w:val="00E777C8"/>
    <w:rsid w:val="00E86DDB"/>
    <w:rsid w:val="00E90933"/>
    <w:rsid w:val="00E936AB"/>
    <w:rsid w:val="00EA1DA8"/>
    <w:rsid w:val="00EA29E4"/>
    <w:rsid w:val="00EA7279"/>
    <w:rsid w:val="00EC27C0"/>
    <w:rsid w:val="00EC3E5B"/>
    <w:rsid w:val="00EC640D"/>
    <w:rsid w:val="00EE0C06"/>
    <w:rsid w:val="00EF3875"/>
    <w:rsid w:val="00EF591F"/>
    <w:rsid w:val="00F035EB"/>
    <w:rsid w:val="00F20314"/>
    <w:rsid w:val="00F216C0"/>
    <w:rsid w:val="00F220F3"/>
    <w:rsid w:val="00F27B22"/>
    <w:rsid w:val="00F35323"/>
    <w:rsid w:val="00F43302"/>
    <w:rsid w:val="00F539DC"/>
    <w:rsid w:val="00F62A9E"/>
    <w:rsid w:val="00F7341E"/>
    <w:rsid w:val="00F76EA5"/>
    <w:rsid w:val="00F8123C"/>
    <w:rsid w:val="00F82D83"/>
    <w:rsid w:val="00F85C36"/>
    <w:rsid w:val="00F873F1"/>
    <w:rsid w:val="00F93AAD"/>
    <w:rsid w:val="00FB46EC"/>
    <w:rsid w:val="00FB4C28"/>
    <w:rsid w:val="00FB7C73"/>
    <w:rsid w:val="00FC5615"/>
    <w:rsid w:val="00FC5734"/>
    <w:rsid w:val="00FD0B0C"/>
    <w:rsid w:val="00FD6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o:colormru v:ext="edit" colors="#00a5db,#877530"/>
    </o:shapedefaults>
    <o:shapelayout v:ext="edit">
      <o:idmap v:ext="edit" data="1"/>
    </o:shapelayout>
  </w:shapeDefaults>
  <w:decimalSymbol w:val=","/>
  <w:listSeparator w:val=";"/>
  <w14:docId w14:val="3696AD09"/>
  <w15:docId w15:val="{682A1737-9079-4359-BB10-5EE4E5BD3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F56F1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CF56F1"/>
    <w:pPr>
      <w:keepNext/>
      <w:spacing w:before="240" w:after="60"/>
      <w:outlineLvl w:val="1"/>
    </w:pPr>
    <w:rPr>
      <w:rFonts w:ascii="Georgia" w:hAnsi="Georgia" w:cs="Arial"/>
      <w:b/>
      <w:bCs/>
      <w:iCs/>
      <w:sz w:val="2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A67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semiHidden/>
    <w:rsid w:val="007A18AF"/>
    <w:rPr>
      <w:sz w:val="20"/>
      <w:szCs w:val="20"/>
    </w:rPr>
  </w:style>
  <w:style w:type="character" w:styleId="FootnoteReference">
    <w:name w:val="footnote reference"/>
    <w:semiHidden/>
    <w:rsid w:val="007A18AF"/>
    <w:rPr>
      <w:vertAlign w:val="superscript"/>
    </w:rPr>
  </w:style>
  <w:style w:type="paragraph" w:styleId="Header">
    <w:name w:val="header"/>
    <w:basedOn w:val="Normal"/>
    <w:link w:val="HeaderChar"/>
    <w:rsid w:val="007A18AF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A18A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7A18AF"/>
  </w:style>
  <w:style w:type="paragraph" w:styleId="BalloonText">
    <w:name w:val="Balloon Text"/>
    <w:basedOn w:val="Normal"/>
    <w:semiHidden/>
    <w:rsid w:val="007A18AF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6133FA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601B60"/>
    <w:rPr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CF56F1"/>
    <w:rPr>
      <w:rFonts w:ascii="Georgia" w:hAnsi="Georgia" w:cs="Arial"/>
      <w:b/>
      <w:bCs/>
      <w:iCs/>
      <w:szCs w:val="28"/>
    </w:rPr>
  </w:style>
  <w:style w:type="paragraph" w:styleId="Revision">
    <w:name w:val="Revision"/>
    <w:hidden/>
    <w:uiPriority w:val="99"/>
    <w:semiHidden/>
    <w:rsid w:val="0098004C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98004C"/>
    <w:rPr>
      <w:color w:val="605E5C"/>
      <w:shd w:val="clear" w:color="auto" w:fill="E1DFDD"/>
    </w:rPr>
  </w:style>
  <w:style w:type="paragraph" w:styleId="ListParagraph">
    <w:name w:val="List Paragraph"/>
    <w:rsid w:val="00AB3218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360" w:lineRule="auto"/>
      <w:ind w:left="720"/>
    </w:pPr>
    <w:rPr>
      <w:rFonts w:ascii="Verdana" w:eastAsia="Arial Unicode MS" w:hAnsi="Verdana" w:cs="Arial Unicode MS"/>
      <w:color w:val="000000"/>
      <w:u w:color="000000"/>
      <w:bdr w:val="nil"/>
      <w:lang w:eastAsia="nl-BE"/>
    </w:rPr>
  </w:style>
  <w:style w:type="numbering" w:customStyle="1" w:styleId="eAktarlan3Stili">
    <w:name w:val="İçe Aktarılan 3 Stili"/>
    <w:rsid w:val="00AB3218"/>
    <w:pPr>
      <w:numPr>
        <w:numId w:val="1"/>
      </w:numPr>
    </w:pPr>
  </w:style>
  <w:style w:type="character" w:styleId="CommentReference">
    <w:name w:val="annotation reference"/>
    <w:basedOn w:val="DefaultParagraphFont"/>
    <w:semiHidden/>
    <w:unhideWhenUsed/>
    <w:rsid w:val="00E90933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E9093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90933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909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909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47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653708">
                  <w:marLeft w:val="2220"/>
                  <w:marRight w:val="0"/>
                  <w:marTop w:val="0"/>
                  <w:marBottom w:val="0"/>
                  <w:divBdr>
                    <w:top w:val="none" w:sz="0" w:space="0" w:color="auto"/>
                    <w:left w:val="dotted" w:sz="4" w:space="3" w:color="CCCCCC"/>
                    <w:bottom w:val="none" w:sz="0" w:space="0" w:color="auto"/>
                    <w:right w:val="none" w:sz="0" w:space="0" w:color="auto"/>
                  </w:divBdr>
                  <w:divsChild>
                    <w:div w:id="542987886">
                      <w:marLeft w:val="0"/>
                      <w:marRight w:val="120"/>
                      <w:marTop w:val="0"/>
                      <w:marBottom w:val="0"/>
                      <w:divBdr>
                        <w:top w:val="single" w:sz="4" w:space="18" w:color="E9E9E9"/>
                        <w:left w:val="none" w:sz="0" w:space="0" w:color="auto"/>
                        <w:bottom w:val="none" w:sz="0" w:space="0" w:color="auto"/>
                        <w:right w:val="single" w:sz="4" w:space="0" w:color="E9E9E9"/>
                      </w:divBdr>
                    </w:div>
                  </w:divsChild>
                </w:div>
              </w:divsChild>
            </w:div>
          </w:divsChild>
        </w:div>
      </w:divsChild>
    </w:div>
    <w:div w:id="4711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9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78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996196">
                  <w:marLeft w:val="3300"/>
                  <w:marRight w:val="30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627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90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66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25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85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521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42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39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809009">
                  <w:marLeft w:val="2640"/>
                  <w:marRight w:val="24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216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wbooksnetwork.com/category/up-partners/leuven-university-press-podcas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up.be/blogs/authors-corner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annemie.vandezande@upl.b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nnemie.vandezande@upl.be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lup.be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CRD-UPL-32\ALGEMEEN\Standaarddocumenten\Document%20Template%2013041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Document Template 130411.dotx</Template>
  <TotalTime>0</TotalTime>
  <Pages>2</Pages>
  <Words>309</Words>
  <Characters>1708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Author’s Questionnaire</vt:lpstr>
      <vt:lpstr>Author’s Questionnaire</vt:lpstr>
    </vt:vector>
  </TitlesOfParts>
  <Company>KU Leuven</Company>
  <LinksUpToDate>false</LinksUpToDate>
  <CharactersWithSpaces>2013</CharactersWithSpaces>
  <SharedDoc>false</SharedDoc>
  <HLinks>
    <vt:vector size="6" baseType="variant">
      <vt:variant>
        <vt:i4>7012369</vt:i4>
      </vt:variant>
      <vt:variant>
        <vt:i4>0</vt:i4>
      </vt:variant>
      <vt:variant>
        <vt:i4>0</vt:i4>
      </vt:variant>
      <vt:variant>
        <vt:i4>5</vt:i4>
      </vt:variant>
      <vt:variant>
        <vt:lpwstr>mailto:info@upers.kuleuven.be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Author’s Questionnaire</dc:title>
  <dc:creator>Annemie Vandezande</dc:creator>
  <cp:lastModifiedBy>Annemie Vandezande</cp:lastModifiedBy>
  <cp:revision>9</cp:revision>
  <cp:lastPrinted>2011-04-13T11:22:00Z</cp:lastPrinted>
  <dcterms:created xsi:type="dcterms:W3CDTF">2024-08-26T12:48:00Z</dcterms:created>
  <dcterms:modified xsi:type="dcterms:W3CDTF">2025-10-24T11:38:00Z</dcterms:modified>
</cp:coreProperties>
</file>